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9E3C1" w14:textId="77777777" w:rsidR="000562A4" w:rsidRDefault="000562A4" w:rsidP="006E4F42">
      <w:pPr>
        <w:rPr>
          <w:lang w:val="de-DE"/>
        </w:rPr>
        <w:sectPr w:rsidR="000562A4" w:rsidSect="00A569EB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18" w:right="3402" w:bottom="1134" w:left="1418" w:header="0" w:footer="652" w:gutter="0"/>
          <w:cols w:space="708"/>
          <w:titlePg/>
          <w:docGrid w:linePitch="360"/>
        </w:sectPr>
      </w:pPr>
    </w:p>
    <w:p w14:paraId="7541B288" w14:textId="77777777" w:rsidR="00996F48" w:rsidRDefault="00996F48" w:rsidP="00996F48">
      <w:pPr>
        <w:pStyle w:val="UBADatumTitel"/>
        <w:spacing w:after="0"/>
      </w:pPr>
      <w:bookmarkStart w:id="0" w:name="_Hlk128045736"/>
      <w:bookmarkEnd w:id="0"/>
      <w:r>
        <w:t>Stand: 17. Juli 2023</w:t>
      </w:r>
    </w:p>
    <w:p w14:paraId="746AF726" w14:textId="77777777" w:rsidR="00996F48" w:rsidRDefault="00996F48" w:rsidP="00DB1234">
      <w:pPr>
        <w:pStyle w:val="UBADatumTitel"/>
        <w:spacing w:after="0" w:line="300" w:lineRule="atLeast"/>
      </w:pPr>
      <w:r>
        <w:t>Veröffentlicht am 8. September 2023 im Bundesanzeiger</w:t>
      </w:r>
    </w:p>
    <w:p w14:paraId="55E8DE6C" w14:textId="0D84D564" w:rsidR="00D11024" w:rsidRDefault="00D11024" w:rsidP="00DB1234">
      <w:pPr>
        <w:rPr>
          <w:lang w:val="de-DE"/>
        </w:rPr>
      </w:pPr>
    </w:p>
    <w:p w14:paraId="61A9AD20" w14:textId="77777777" w:rsidR="00FA483E" w:rsidRPr="00F1727A" w:rsidRDefault="00FA483E" w:rsidP="00FA483E">
      <w:pPr>
        <w:pStyle w:val="berschrift3"/>
        <w:numPr>
          <w:ilvl w:val="0"/>
          <w:numId w:val="0"/>
        </w:numPr>
      </w:pPr>
      <w:bookmarkStart w:id="1" w:name="_Anlage_1_der_1"/>
      <w:bookmarkStart w:id="2" w:name="_Ref375315643"/>
      <w:bookmarkEnd w:id="1"/>
      <w:r w:rsidRPr="0060673B">
        <w:t>Anlage 3 der Geschäftsordnung</w:t>
      </w:r>
      <w:bookmarkEnd w:id="2"/>
      <w:r w:rsidRPr="0060673B">
        <w:t xml:space="preserve"> des Umweltbundesamtes zum Führen der Positivlisten der Ausgangsstoffe von organischen </w:t>
      </w:r>
      <w:bookmarkStart w:id="3" w:name="_GoBack"/>
      <w:bookmarkEnd w:id="3"/>
      <w:r w:rsidRPr="0060673B">
        <w:t>Materialien im Kontakt mit Trinkwasser</w:t>
      </w:r>
    </w:p>
    <w:p w14:paraId="45638C67" w14:textId="77777777" w:rsidR="00FA483E" w:rsidRPr="00A03308" w:rsidRDefault="00FA483E" w:rsidP="00FA483E">
      <w:pPr>
        <w:rPr>
          <w:lang w:val="de-DE"/>
        </w:rPr>
      </w:pPr>
    </w:p>
    <w:p w14:paraId="170E14DA" w14:textId="77777777" w:rsidR="00FA483E" w:rsidRPr="00A03308" w:rsidRDefault="00FA483E" w:rsidP="00A03308">
      <w:pPr>
        <w:pStyle w:val="berschrift2"/>
        <w:rPr>
          <w:rStyle w:val="Fett"/>
          <w:b/>
          <w:bCs/>
        </w:rPr>
      </w:pPr>
      <w:r w:rsidRPr="00A03308">
        <w:rPr>
          <w:rStyle w:val="Fett"/>
          <w:b/>
          <w:bCs/>
        </w:rPr>
        <w:t>Ergänzendes Antragsformular zur Aufnahme eines bereits durch die EFSA bewerteten Stoffes</w:t>
      </w:r>
    </w:p>
    <w:tbl>
      <w:tblPr>
        <w:tblStyle w:val="Tabellenraster"/>
        <w:tblW w:w="3827" w:type="dxa"/>
        <w:tblInd w:w="5070" w:type="dxa"/>
        <w:tblLook w:val="04A0" w:firstRow="1" w:lastRow="0" w:firstColumn="1" w:lastColumn="0" w:noHBand="0" w:noVBand="1"/>
      </w:tblPr>
      <w:tblGrid>
        <w:gridCol w:w="3827"/>
      </w:tblGrid>
      <w:tr w:rsidR="003A5493" w14:paraId="2172F1A4" w14:textId="77777777" w:rsidTr="003A5493">
        <w:tc>
          <w:tcPr>
            <w:tcW w:w="3827" w:type="dxa"/>
          </w:tcPr>
          <w:p w14:paraId="1242A2F9" w14:textId="42E9B2B1" w:rsidR="003A5493" w:rsidRDefault="00A525BF" w:rsidP="00A525BF">
            <w:pPr>
              <w:rPr>
                <w:lang w:val="de-DE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6"/>
                <w:lang w:val="de-DE" w:eastAsia="de-DE"/>
              </w:rPr>
              <w:t>ausgefü</w:t>
            </w:r>
            <w:r w:rsidR="003A5493" w:rsidRPr="003A5493">
              <w:rPr>
                <w:rFonts w:asciiTheme="majorHAnsi" w:hAnsiTheme="majorHAnsi" w:cs="Arial"/>
                <w:b/>
                <w:bCs/>
                <w:sz w:val="24"/>
                <w:szCs w:val="26"/>
                <w:lang w:val="de-DE" w:eastAsia="de-DE"/>
              </w:rPr>
              <w:t>llt am:</w:t>
            </w:r>
          </w:p>
        </w:tc>
      </w:tr>
    </w:tbl>
    <w:p w14:paraId="51ACE97C" w14:textId="77777777" w:rsidR="00FA483E" w:rsidRDefault="00FA483E" w:rsidP="00FA483E">
      <w:pPr>
        <w:pStyle w:val="Textkrper"/>
      </w:pPr>
    </w:p>
    <w:tbl>
      <w:tblPr>
        <w:tblW w:w="9095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8"/>
        <w:gridCol w:w="3907"/>
      </w:tblGrid>
      <w:tr w:rsidR="00FA483E" w:rsidRPr="00F178B2" w14:paraId="1303E9F1" w14:textId="77777777" w:rsidTr="00005BD4">
        <w:trPr>
          <w:cantSplit/>
        </w:trPr>
        <w:tc>
          <w:tcPr>
            <w:tcW w:w="5188" w:type="dxa"/>
          </w:tcPr>
          <w:p w14:paraId="718609C5" w14:textId="23C180A6" w:rsidR="00FA483E" w:rsidRPr="00490E8F" w:rsidRDefault="00FA483E" w:rsidP="00490E8F">
            <w:pPr>
              <w:pStyle w:val="Listenabsatz"/>
              <w:numPr>
                <w:ilvl w:val="0"/>
                <w:numId w:val="6"/>
              </w:numPr>
              <w:ind w:left="1146" w:hanging="851"/>
              <w:rPr>
                <w:rFonts w:ascii="Meta Offc" w:hAnsi="Meta Offc" w:cs="Meta Offc"/>
                <w:b/>
              </w:rPr>
            </w:pPr>
            <w:r w:rsidRPr="00490E8F">
              <w:rPr>
                <w:rFonts w:ascii="Meta Offc" w:hAnsi="Meta Offc" w:cs="Meta Offc"/>
                <w:b/>
              </w:rPr>
              <w:t>IDENTITY OF SUBSTANCE</w:t>
            </w:r>
          </w:p>
        </w:tc>
        <w:tc>
          <w:tcPr>
            <w:tcW w:w="3907" w:type="dxa"/>
          </w:tcPr>
          <w:p w14:paraId="3E31AE99" w14:textId="77777777" w:rsidR="00FA483E" w:rsidRPr="00084F30" w:rsidRDefault="00FA483E" w:rsidP="00C609BA">
            <w:pPr>
              <w:ind w:left="218" w:right="145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 xml:space="preserve">In this column the technical information will be provided in summary </w:t>
            </w:r>
            <w:r w:rsidRPr="004E3655">
              <w:rPr>
                <w:rFonts w:ascii="Meta Offc" w:hAnsi="Meta Offc" w:cs="Meta Offc"/>
                <w:b/>
              </w:rPr>
              <w:t>as well as the reference to the technical annex</w:t>
            </w:r>
            <w:r w:rsidRPr="00084F30">
              <w:rPr>
                <w:rFonts w:ascii="Meta Offc" w:hAnsi="Meta Offc" w:cs="Meta Offc"/>
                <w:b/>
              </w:rPr>
              <w:t xml:space="preserve"> where the information can be found in full.</w:t>
            </w:r>
          </w:p>
        </w:tc>
      </w:tr>
      <w:tr w:rsidR="00FA483E" w:rsidRPr="00F178B2" w14:paraId="69C019FD" w14:textId="77777777" w:rsidTr="00005BD4">
        <w:trPr>
          <w:cantSplit/>
        </w:trPr>
        <w:tc>
          <w:tcPr>
            <w:tcW w:w="5188" w:type="dxa"/>
          </w:tcPr>
          <w:p w14:paraId="18328B89" w14:textId="77777777" w:rsidR="00FA483E" w:rsidRPr="00D23608" w:rsidRDefault="00FA483E" w:rsidP="00A03308">
            <w:pPr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</w:tcPr>
          <w:p w14:paraId="661FB719" w14:textId="77777777" w:rsidR="00FA483E" w:rsidRPr="0015306B" w:rsidRDefault="00FA483E" w:rsidP="00FA483E"/>
        </w:tc>
      </w:tr>
      <w:tr w:rsidR="00FA483E" w:rsidRPr="0015306B" w14:paraId="7D275FA1" w14:textId="77777777" w:rsidTr="00005BD4">
        <w:trPr>
          <w:cantSplit/>
        </w:trPr>
        <w:tc>
          <w:tcPr>
            <w:tcW w:w="5188" w:type="dxa"/>
          </w:tcPr>
          <w:p w14:paraId="09B1EBEF" w14:textId="2B08B064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  <w:u w:val="single"/>
              </w:rPr>
            </w:pPr>
            <w:r w:rsidRPr="00084F30">
              <w:rPr>
                <w:rFonts w:ascii="Meta Offc" w:hAnsi="Meta Offc" w:cs="Meta Offc"/>
                <w:b/>
              </w:rPr>
              <w:t>1.1</w:t>
            </w:r>
            <w:r w:rsidRPr="00084F30">
              <w:rPr>
                <w:rFonts w:ascii="Meta Offc" w:hAnsi="Meta Offc" w:cs="Meta Offc"/>
                <w:b/>
              </w:rPr>
              <w:tab/>
              <w:t>individual substance</w:t>
            </w:r>
          </w:p>
        </w:tc>
        <w:tc>
          <w:tcPr>
            <w:tcW w:w="3907" w:type="dxa"/>
          </w:tcPr>
          <w:p w14:paraId="09B4EE51" w14:textId="4BE5DF36" w:rsidR="00FA483E" w:rsidRPr="00084F30" w:rsidRDefault="00FA483E" w:rsidP="006F2B14">
            <w:pPr>
              <w:jc w:val="center"/>
              <w:rPr>
                <w:rFonts w:ascii="Meta Offc" w:hAnsi="Meta Offc" w:cs="Meta Offc"/>
              </w:rPr>
            </w:pPr>
            <w:r w:rsidRPr="00084F30">
              <w:rPr>
                <w:rFonts w:ascii="Meta Offc" w:hAnsi="Meta Offc" w:cs="Meta Offc"/>
              </w:rPr>
              <w:t>information about the substance</w:t>
            </w:r>
          </w:p>
        </w:tc>
      </w:tr>
      <w:tr w:rsidR="00FA483E" w:rsidRPr="0015306B" w14:paraId="6AF186CD" w14:textId="77777777" w:rsidTr="00005BD4">
        <w:trPr>
          <w:cantSplit/>
        </w:trPr>
        <w:tc>
          <w:tcPr>
            <w:tcW w:w="5188" w:type="dxa"/>
          </w:tcPr>
          <w:p w14:paraId="6A8CAB42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</w:tcPr>
          <w:p w14:paraId="3192E1E9" w14:textId="2F1E0DD8" w:rsidR="00FA483E" w:rsidRPr="0015306B" w:rsidRDefault="00FA483E" w:rsidP="00FA483E">
            <w:pPr>
              <w:rPr>
                <w:u w:val="single"/>
              </w:rPr>
            </w:pPr>
          </w:p>
        </w:tc>
      </w:tr>
      <w:tr w:rsidR="00FA483E" w:rsidRPr="0015306B" w14:paraId="0D6EC14B" w14:textId="77777777" w:rsidTr="00005BD4">
        <w:trPr>
          <w:cantSplit/>
        </w:trPr>
        <w:tc>
          <w:tcPr>
            <w:tcW w:w="5188" w:type="dxa"/>
          </w:tcPr>
          <w:p w14:paraId="4ECD5A89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1.1.1</w:t>
            </w:r>
            <w:r w:rsidRPr="00084F30">
              <w:rPr>
                <w:rFonts w:ascii="Meta Offc" w:hAnsi="Meta Offc" w:cs="Meta Offc"/>
                <w:b/>
              </w:rPr>
              <w:tab/>
              <w:t>chemical name:</w:t>
            </w:r>
          </w:p>
        </w:tc>
        <w:tc>
          <w:tcPr>
            <w:tcW w:w="3907" w:type="dxa"/>
          </w:tcPr>
          <w:p w14:paraId="3717218C" w14:textId="77777777" w:rsidR="00FA483E" w:rsidRPr="0015306B" w:rsidRDefault="00FA483E" w:rsidP="00FA483E"/>
        </w:tc>
      </w:tr>
      <w:tr w:rsidR="00FA483E" w:rsidRPr="0015306B" w14:paraId="156B8FD8" w14:textId="77777777" w:rsidTr="00005BD4">
        <w:trPr>
          <w:cantSplit/>
        </w:trPr>
        <w:tc>
          <w:tcPr>
            <w:tcW w:w="5188" w:type="dxa"/>
          </w:tcPr>
          <w:p w14:paraId="6CFA0E05" w14:textId="0968E17E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1.1.2</w:t>
            </w:r>
            <w:r w:rsidRPr="00084F30">
              <w:rPr>
                <w:rFonts w:ascii="Meta Offc" w:hAnsi="Meta Offc" w:cs="Meta Offc"/>
                <w:b/>
              </w:rPr>
              <w:tab/>
              <w:t>synonym(s):</w:t>
            </w:r>
          </w:p>
        </w:tc>
        <w:tc>
          <w:tcPr>
            <w:tcW w:w="3907" w:type="dxa"/>
          </w:tcPr>
          <w:p w14:paraId="4FF8C35C" w14:textId="77777777" w:rsidR="00FA483E" w:rsidRPr="0015306B" w:rsidRDefault="00FA483E" w:rsidP="00FA483E"/>
        </w:tc>
      </w:tr>
      <w:tr w:rsidR="00FA483E" w:rsidRPr="0015306B" w14:paraId="57DE314E" w14:textId="77777777" w:rsidTr="00005BD4">
        <w:trPr>
          <w:cantSplit/>
        </w:trPr>
        <w:tc>
          <w:tcPr>
            <w:tcW w:w="5188" w:type="dxa"/>
          </w:tcPr>
          <w:p w14:paraId="5A7A08C4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1.1.3</w:t>
            </w:r>
            <w:r w:rsidRPr="00084F30">
              <w:rPr>
                <w:rFonts w:ascii="Meta Offc" w:hAnsi="Meta Offc" w:cs="Meta Offc"/>
                <w:b/>
              </w:rPr>
              <w:tab/>
              <w:t>trade name(s):</w:t>
            </w:r>
          </w:p>
        </w:tc>
        <w:tc>
          <w:tcPr>
            <w:tcW w:w="3907" w:type="dxa"/>
          </w:tcPr>
          <w:p w14:paraId="16AF22FE" w14:textId="77777777" w:rsidR="00FA483E" w:rsidRPr="0015306B" w:rsidRDefault="00FA483E" w:rsidP="00FA483E"/>
        </w:tc>
      </w:tr>
      <w:tr w:rsidR="00FA483E" w:rsidRPr="0015306B" w14:paraId="76CF9546" w14:textId="77777777" w:rsidTr="00005BD4">
        <w:trPr>
          <w:cantSplit/>
        </w:trPr>
        <w:tc>
          <w:tcPr>
            <w:tcW w:w="5188" w:type="dxa"/>
          </w:tcPr>
          <w:p w14:paraId="02165EAC" w14:textId="14AFA632" w:rsidR="00FA483E" w:rsidRPr="00084F30" w:rsidRDefault="00FA483E" w:rsidP="004D5FAD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1.1.4</w:t>
            </w:r>
            <w:r w:rsidRPr="00084F30">
              <w:rPr>
                <w:rFonts w:ascii="Meta Offc" w:hAnsi="Meta Offc" w:cs="Meta Offc"/>
                <w:b/>
              </w:rPr>
              <w:tab/>
              <w:t xml:space="preserve">CAS </w:t>
            </w:r>
            <w:r w:rsidR="004D5FAD" w:rsidRPr="00084F30">
              <w:rPr>
                <w:rFonts w:ascii="Meta Offc" w:hAnsi="Meta Offc" w:cs="Meta Offc"/>
                <w:b/>
              </w:rPr>
              <w:t>N</w:t>
            </w:r>
            <w:r w:rsidR="004D5FAD">
              <w:rPr>
                <w:rFonts w:ascii="Meta Offc" w:hAnsi="Meta Offc" w:cs="Meta Offc"/>
                <w:b/>
              </w:rPr>
              <w:t>°</w:t>
            </w:r>
            <w:r w:rsidRPr="00084F30">
              <w:rPr>
                <w:rFonts w:ascii="Meta Offc" w:hAnsi="Meta Offc" w:cs="Meta Offc"/>
                <w:b/>
              </w:rPr>
              <w:t>:</w:t>
            </w:r>
          </w:p>
        </w:tc>
        <w:tc>
          <w:tcPr>
            <w:tcW w:w="3907" w:type="dxa"/>
          </w:tcPr>
          <w:p w14:paraId="2F3A9E17" w14:textId="77777777" w:rsidR="00FA483E" w:rsidRPr="0015306B" w:rsidRDefault="00FA483E" w:rsidP="00FA483E"/>
        </w:tc>
      </w:tr>
      <w:tr w:rsidR="00FA483E" w:rsidRPr="0015306B" w14:paraId="680BB49C" w14:textId="77777777" w:rsidTr="00005BD4">
        <w:trPr>
          <w:cantSplit/>
        </w:trPr>
        <w:tc>
          <w:tcPr>
            <w:tcW w:w="5188" w:type="dxa"/>
          </w:tcPr>
          <w:p w14:paraId="149E82C3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1.1.5</w:t>
            </w:r>
            <w:r w:rsidRPr="00084F30">
              <w:rPr>
                <w:rFonts w:ascii="Meta Offc" w:hAnsi="Meta Offc" w:cs="Meta Offc"/>
                <w:b/>
              </w:rPr>
              <w:tab/>
              <w:t>molecular and structural formula:</w:t>
            </w:r>
          </w:p>
        </w:tc>
        <w:tc>
          <w:tcPr>
            <w:tcW w:w="3907" w:type="dxa"/>
          </w:tcPr>
          <w:p w14:paraId="200B2EB6" w14:textId="77777777" w:rsidR="00FA483E" w:rsidRPr="0015306B" w:rsidRDefault="00FA483E" w:rsidP="00FA483E"/>
        </w:tc>
      </w:tr>
      <w:tr w:rsidR="00FA483E" w:rsidRPr="0015306B" w14:paraId="36D76728" w14:textId="77777777" w:rsidTr="00005BD4">
        <w:trPr>
          <w:cantSplit/>
        </w:trPr>
        <w:tc>
          <w:tcPr>
            <w:tcW w:w="5188" w:type="dxa"/>
          </w:tcPr>
          <w:p w14:paraId="241CC33A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1.1.6</w:t>
            </w:r>
            <w:r w:rsidRPr="00084F30">
              <w:rPr>
                <w:rFonts w:ascii="Meta Offc" w:hAnsi="Meta Offc" w:cs="Meta Offc"/>
                <w:b/>
              </w:rPr>
              <w:tab/>
              <w:t>molecular weight:</w:t>
            </w:r>
          </w:p>
        </w:tc>
        <w:tc>
          <w:tcPr>
            <w:tcW w:w="3907" w:type="dxa"/>
          </w:tcPr>
          <w:p w14:paraId="7E7A59E3" w14:textId="77777777" w:rsidR="00FA483E" w:rsidRPr="0015306B" w:rsidRDefault="00FA483E" w:rsidP="00FA483E"/>
        </w:tc>
      </w:tr>
      <w:tr w:rsidR="00FA483E" w:rsidRPr="0015306B" w14:paraId="524F6254" w14:textId="77777777" w:rsidTr="00005BD4">
        <w:trPr>
          <w:cantSplit/>
        </w:trPr>
        <w:tc>
          <w:tcPr>
            <w:tcW w:w="5188" w:type="dxa"/>
          </w:tcPr>
          <w:p w14:paraId="009D2F98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1.1.7</w:t>
            </w:r>
            <w:r w:rsidRPr="00084F30">
              <w:rPr>
                <w:rFonts w:ascii="Meta Offc" w:hAnsi="Meta Offc" w:cs="Meta Offc"/>
                <w:b/>
              </w:rPr>
              <w:tab/>
              <w:t>spectroscopic data:</w:t>
            </w:r>
          </w:p>
        </w:tc>
        <w:tc>
          <w:tcPr>
            <w:tcW w:w="3907" w:type="dxa"/>
          </w:tcPr>
          <w:p w14:paraId="29378754" w14:textId="77777777" w:rsidR="00FA483E" w:rsidRPr="0015306B" w:rsidRDefault="00FA483E" w:rsidP="00FA483E"/>
        </w:tc>
      </w:tr>
      <w:tr w:rsidR="00FA483E" w:rsidRPr="0015306B" w14:paraId="4BC126EF" w14:textId="77777777" w:rsidTr="00005BD4">
        <w:trPr>
          <w:cantSplit/>
        </w:trPr>
        <w:tc>
          <w:tcPr>
            <w:tcW w:w="5188" w:type="dxa"/>
          </w:tcPr>
          <w:p w14:paraId="4A7C1A6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1.1.8</w:t>
            </w:r>
            <w:r w:rsidRPr="00084F30">
              <w:rPr>
                <w:rFonts w:ascii="Meta Offc" w:hAnsi="Meta Offc" w:cs="Meta Offc"/>
                <w:b/>
              </w:rPr>
              <w:tab/>
              <w:t>manufacturing details:</w:t>
            </w:r>
          </w:p>
        </w:tc>
        <w:tc>
          <w:tcPr>
            <w:tcW w:w="3907" w:type="dxa"/>
          </w:tcPr>
          <w:p w14:paraId="160EAAF5" w14:textId="77777777" w:rsidR="00FA483E" w:rsidRPr="0015306B" w:rsidRDefault="00FA483E" w:rsidP="00FA483E"/>
        </w:tc>
      </w:tr>
      <w:tr w:rsidR="00FA483E" w:rsidRPr="0015306B" w14:paraId="35050300" w14:textId="77777777" w:rsidTr="00005BD4">
        <w:trPr>
          <w:cantSplit/>
        </w:trPr>
        <w:tc>
          <w:tcPr>
            <w:tcW w:w="5188" w:type="dxa"/>
          </w:tcPr>
          <w:p w14:paraId="4BFF85E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1.1.9</w:t>
            </w:r>
            <w:r w:rsidRPr="00084F30">
              <w:rPr>
                <w:rFonts w:ascii="Meta Offc" w:hAnsi="Meta Offc" w:cs="Meta Offc"/>
                <w:b/>
              </w:rPr>
              <w:tab/>
              <w:t>purity (%):</w:t>
            </w:r>
          </w:p>
        </w:tc>
        <w:tc>
          <w:tcPr>
            <w:tcW w:w="3907" w:type="dxa"/>
          </w:tcPr>
          <w:p w14:paraId="24C1AC8A" w14:textId="77777777" w:rsidR="00FA483E" w:rsidRPr="0015306B" w:rsidRDefault="00FA483E" w:rsidP="00FA483E"/>
        </w:tc>
      </w:tr>
      <w:tr w:rsidR="00FA483E" w:rsidRPr="0015306B" w14:paraId="11BBC4D5" w14:textId="77777777" w:rsidTr="00005BD4">
        <w:trPr>
          <w:cantSplit/>
        </w:trPr>
        <w:tc>
          <w:tcPr>
            <w:tcW w:w="5188" w:type="dxa"/>
          </w:tcPr>
          <w:p w14:paraId="1C50DAD0" w14:textId="179F4570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1.1.10</w:t>
            </w:r>
            <w:r w:rsidRPr="00084F30">
              <w:rPr>
                <w:rFonts w:ascii="Meta Offc" w:hAnsi="Meta Offc" w:cs="Meta Offc"/>
                <w:b/>
              </w:rPr>
              <w:tab/>
              <w:t>impurities (%):</w:t>
            </w:r>
          </w:p>
        </w:tc>
        <w:tc>
          <w:tcPr>
            <w:tcW w:w="3907" w:type="dxa"/>
          </w:tcPr>
          <w:p w14:paraId="64E71FCC" w14:textId="77777777" w:rsidR="00FA483E" w:rsidRPr="0015306B" w:rsidRDefault="00FA483E" w:rsidP="00FA483E"/>
        </w:tc>
      </w:tr>
      <w:tr w:rsidR="00FA483E" w:rsidRPr="0015306B" w14:paraId="28D9F9A1" w14:textId="77777777" w:rsidTr="00005BD4">
        <w:trPr>
          <w:cantSplit/>
        </w:trPr>
        <w:tc>
          <w:tcPr>
            <w:tcW w:w="5188" w:type="dxa"/>
          </w:tcPr>
          <w:p w14:paraId="6B7ACC2F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1.1.11</w:t>
            </w:r>
            <w:r w:rsidRPr="00084F30">
              <w:rPr>
                <w:rFonts w:ascii="Meta Offc" w:hAnsi="Meta Offc" w:cs="Meta Offc"/>
                <w:b/>
              </w:rPr>
              <w:tab/>
              <w:t>specifications:</w:t>
            </w:r>
          </w:p>
        </w:tc>
        <w:tc>
          <w:tcPr>
            <w:tcW w:w="3907" w:type="dxa"/>
          </w:tcPr>
          <w:p w14:paraId="60F818BD" w14:textId="77777777" w:rsidR="00FA483E" w:rsidRPr="0015306B" w:rsidRDefault="00FA483E" w:rsidP="00FA483E"/>
        </w:tc>
      </w:tr>
      <w:tr w:rsidR="00FA483E" w:rsidRPr="0015306B" w14:paraId="54830B48" w14:textId="77777777" w:rsidTr="00005BD4">
        <w:trPr>
          <w:cantSplit/>
        </w:trPr>
        <w:tc>
          <w:tcPr>
            <w:tcW w:w="5188" w:type="dxa"/>
          </w:tcPr>
          <w:p w14:paraId="4D4A6FB4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1.1.12</w:t>
            </w:r>
            <w:r w:rsidRPr="00084F30">
              <w:rPr>
                <w:rFonts w:ascii="Meta Offc" w:hAnsi="Meta Offc" w:cs="Meta Offc"/>
                <w:b/>
              </w:rPr>
              <w:tab/>
              <w:t>other information</w:t>
            </w:r>
          </w:p>
        </w:tc>
        <w:tc>
          <w:tcPr>
            <w:tcW w:w="3907" w:type="dxa"/>
          </w:tcPr>
          <w:p w14:paraId="3BAC1A8B" w14:textId="77777777" w:rsidR="00FA483E" w:rsidRPr="0015306B" w:rsidRDefault="00FA483E" w:rsidP="00FA483E"/>
        </w:tc>
      </w:tr>
      <w:tr w:rsidR="00FA483E" w:rsidRPr="0015306B" w14:paraId="7E1E044D" w14:textId="77777777" w:rsidTr="00005BD4">
        <w:trPr>
          <w:cantSplit/>
        </w:trPr>
        <w:tc>
          <w:tcPr>
            <w:tcW w:w="5188" w:type="dxa"/>
          </w:tcPr>
          <w:p w14:paraId="42549941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</w:tcPr>
          <w:p w14:paraId="4288331F" w14:textId="77777777" w:rsidR="00FA483E" w:rsidRPr="0015306B" w:rsidRDefault="00FA483E" w:rsidP="00FA483E"/>
        </w:tc>
      </w:tr>
      <w:tr w:rsidR="00FA483E" w:rsidRPr="00F178B2" w14:paraId="31D3E4FC" w14:textId="77777777" w:rsidTr="00005BD4">
        <w:trPr>
          <w:cantSplit/>
        </w:trPr>
        <w:tc>
          <w:tcPr>
            <w:tcW w:w="5188" w:type="dxa"/>
          </w:tcPr>
          <w:p w14:paraId="6097E838" w14:textId="39ECD16D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</w:t>
            </w:r>
            <w:r w:rsidRPr="00084F30">
              <w:rPr>
                <w:rFonts w:ascii="Meta Offc" w:hAnsi="Meta Offc" w:cs="Meta Offc"/>
                <w:b/>
              </w:rPr>
              <w:tab/>
              <w:t>defined mixture</w:t>
            </w:r>
          </w:p>
        </w:tc>
        <w:tc>
          <w:tcPr>
            <w:tcW w:w="3907" w:type="dxa"/>
          </w:tcPr>
          <w:p w14:paraId="3EB49C10" w14:textId="77777777" w:rsidR="00FA483E" w:rsidRPr="0015306B" w:rsidRDefault="00FA483E" w:rsidP="006F2B14">
            <w:pPr>
              <w:jc w:val="center"/>
            </w:pPr>
            <w:r w:rsidRPr="00084F30">
              <w:rPr>
                <w:rFonts w:ascii="Meta Offc" w:hAnsi="Meta Offc" w:cs="Meta Offc"/>
              </w:rPr>
              <w:t>information about the defined mixtur</w:t>
            </w:r>
            <w:r w:rsidRPr="0015306B">
              <w:t>e</w:t>
            </w:r>
          </w:p>
        </w:tc>
      </w:tr>
      <w:tr w:rsidR="00FA483E" w:rsidRPr="00F178B2" w14:paraId="48886BD1" w14:textId="77777777" w:rsidTr="00005BD4">
        <w:trPr>
          <w:cantSplit/>
        </w:trPr>
        <w:tc>
          <w:tcPr>
            <w:tcW w:w="5188" w:type="dxa"/>
          </w:tcPr>
          <w:p w14:paraId="290462DA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</w:tcPr>
          <w:p w14:paraId="28510DBA" w14:textId="77777777" w:rsidR="00FA483E" w:rsidRPr="0015306B" w:rsidRDefault="00FA483E" w:rsidP="00FA483E"/>
        </w:tc>
      </w:tr>
      <w:tr w:rsidR="00FA483E" w:rsidRPr="0015306B" w14:paraId="7088EDCE" w14:textId="77777777" w:rsidTr="00005BD4">
        <w:trPr>
          <w:cantSplit/>
        </w:trPr>
        <w:tc>
          <w:tcPr>
            <w:tcW w:w="5188" w:type="dxa"/>
          </w:tcPr>
          <w:p w14:paraId="349D0333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1.2.1</w:t>
            </w:r>
            <w:r w:rsidRPr="00084F30">
              <w:rPr>
                <w:rFonts w:ascii="Meta Offc" w:hAnsi="Meta Offc" w:cs="Meta Offc"/>
                <w:b/>
              </w:rPr>
              <w:tab/>
              <w:t>chemical name:</w:t>
            </w:r>
          </w:p>
        </w:tc>
        <w:tc>
          <w:tcPr>
            <w:tcW w:w="3907" w:type="dxa"/>
          </w:tcPr>
          <w:p w14:paraId="06907FF1" w14:textId="77777777" w:rsidR="00FA483E" w:rsidRPr="0015306B" w:rsidRDefault="00FA483E" w:rsidP="00FA483E"/>
        </w:tc>
      </w:tr>
      <w:tr w:rsidR="00FA483E" w:rsidRPr="0015306B" w14:paraId="6B8956C7" w14:textId="77777777" w:rsidTr="00005BD4">
        <w:trPr>
          <w:cantSplit/>
        </w:trPr>
        <w:tc>
          <w:tcPr>
            <w:tcW w:w="5188" w:type="dxa"/>
          </w:tcPr>
          <w:p w14:paraId="5017ECF3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1.2.2</w:t>
            </w:r>
            <w:r w:rsidRPr="00084F30">
              <w:rPr>
                <w:rFonts w:ascii="Meta Offc" w:hAnsi="Meta Offc" w:cs="Meta Offc"/>
                <w:b/>
              </w:rPr>
              <w:tab/>
              <w:t xml:space="preserve">synonym(s): </w:t>
            </w:r>
          </w:p>
        </w:tc>
        <w:tc>
          <w:tcPr>
            <w:tcW w:w="3907" w:type="dxa"/>
          </w:tcPr>
          <w:p w14:paraId="40E9FC85" w14:textId="77777777" w:rsidR="00FA483E" w:rsidRPr="0015306B" w:rsidRDefault="00FA483E" w:rsidP="00FA483E"/>
        </w:tc>
      </w:tr>
      <w:tr w:rsidR="00FA483E" w:rsidRPr="0015306B" w14:paraId="6A04F759" w14:textId="77777777" w:rsidTr="00005BD4">
        <w:trPr>
          <w:cantSplit/>
        </w:trPr>
        <w:tc>
          <w:tcPr>
            <w:tcW w:w="5188" w:type="dxa"/>
          </w:tcPr>
          <w:p w14:paraId="0ED2EFAE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1.2.3</w:t>
            </w:r>
            <w:r w:rsidRPr="00084F30">
              <w:rPr>
                <w:rFonts w:ascii="Meta Offc" w:hAnsi="Meta Offc" w:cs="Meta Offc"/>
                <w:b/>
              </w:rPr>
              <w:tab/>
              <w:t>trade name(s):</w:t>
            </w:r>
          </w:p>
        </w:tc>
        <w:tc>
          <w:tcPr>
            <w:tcW w:w="3907" w:type="dxa"/>
          </w:tcPr>
          <w:p w14:paraId="4D41A287" w14:textId="77777777" w:rsidR="00FA483E" w:rsidRPr="0015306B" w:rsidRDefault="00FA483E" w:rsidP="00FA483E"/>
        </w:tc>
      </w:tr>
    </w:tbl>
    <w:p w14:paraId="5B91F729" w14:textId="77777777" w:rsidR="00FA483E" w:rsidRDefault="00FA483E">
      <w:r>
        <w:br w:type="page"/>
      </w:r>
    </w:p>
    <w:tbl>
      <w:tblPr>
        <w:tblW w:w="9095" w:type="dxa"/>
        <w:tblInd w:w="-2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8"/>
        <w:gridCol w:w="3907"/>
      </w:tblGrid>
      <w:tr w:rsidR="00FA483E" w:rsidRPr="0015306B" w14:paraId="14B753E8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B3F8" w14:textId="16860AB9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lastRenderedPageBreak/>
              <w:t>1.2.4</w:t>
            </w:r>
            <w:r w:rsidRPr="00084F30">
              <w:rPr>
                <w:rFonts w:ascii="Meta Offc" w:hAnsi="Meta Offc" w:cs="Meta Offc"/>
                <w:b/>
              </w:rPr>
              <w:tab/>
              <w:t>CAS N°: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DCEE" w14:textId="77777777" w:rsidR="00FA483E" w:rsidRPr="0015306B" w:rsidRDefault="00FA483E" w:rsidP="00FA483E"/>
        </w:tc>
      </w:tr>
      <w:tr w:rsidR="00FA483E" w:rsidRPr="0015306B" w14:paraId="56FAD841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9CA8" w14:textId="4959D67B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1.2.5</w:t>
            </w:r>
            <w:r w:rsidRPr="00084F30">
              <w:rPr>
                <w:rFonts w:ascii="Meta Offc" w:hAnsi="Meta Offc" w:cs="Meta Offc"/>
                <w:b/>
              </w:rPr>
              <w:tab/>
              <w:t>constituents: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DC6" w14:textId="77777777" w:rsidR="00FA483E" w:rsidRPr="0015306B" w:rsidRDefault="00FA483E" w:rsidP="00FA483E"/>
        </w:tc>
      </w:tr>
      <w:tr w:rsidR="00FA483E" w:rsidRPr="0015306B" w14:paraId="3944154D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1FB6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1.2.6</w:t>
            </w:r>
            <w:r w:rsidRPr="00084F30">
              <w:rPr>
                <w:rFonts w:ascii="Meta Offc" w:hAnsi="Meta Offc" w:cs="Meta Offc"/>
                <w:b/>
              </w:rPr>
              <w:tab/>
              <w:t>proportions in the mixture: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6ABF" w14:textId="77777777" w:rsidR="00FA483E" w:rsidRPr="0015306B" w:rsidRDefault="00FA483E" w:rsidP="00FA483E"/>
        </w:tc>
      </w:tr>
      <w:tr w:rsidR="00FA483E" w:rsidRPr="0015306B" w14:paraId="4397E430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04D1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1.2.7</w:t>
            </w:r>
            <w:r w:rsidRPr="00084F30">
              <w:rPr>
                <w:rFonts w:ascii="Meta Offc" w:hAnsi="Meta Offc" w:cs="Meta Offc"/>
                <w:b/>
              </w:rPr>
              <w:tab/>
              <w:t>molecular and structural formula: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713B" w14:textId="77777777" w:rsidR="00FA483E" w:rsidRPr="0015306B" w:rsidRDefault="00FA483E" w:rsidP="00FA483E"/>
        </w:tc>
      </w:tr>
      <w:tr w:rsidR="00FA483E" w:rsidRPr="00F178B2" w14:paraId="43999375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D3B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1.2.8</w:t>
            </w:r>
            <w:r w:rsidRPr="00084F30">
              <w:rPr>
                <w:rFonts w:ascii="Meta Offc" w:hAnsi="Meta Offc" w:cs="Meta Offc"/>
                <w:b/>
              </w:rPr>
              <w:tab/>
              <w:t>molecular weight (Mw) and range: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CC62" w14:textId="77777777" w:rsidR="00FA483E" w:rsidRPr="0015306B" w:rsidRDefault="00FA483E" w:rsidP="00FA483E"/>
        </w:tc>
      </w:tr>
      <w:tr w:rsidR="00FA483E" w:rsidRPr="0015306B" w14:paraId="42058E38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D0C2" w14:textId="27F3A6FC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1.2.9</w:t>
            </w:r>
            <w:r w:rsidRPr="00084F30">
              <w:rPr>
                <w:rFonts w:ascii="Meta Offc" w:hAnsi="Meta Offc" w:cs="Meta Offc"/>
                <w:b/>
              </w:rPr>
              <w:tab/>
              <w:t>spectroscopic data: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99D7" w14:textId="77777777" w:rsidR="00FA483E" w:rsidRPr="0015306B" w:rsidRDefault="00FA483E" w:rsidP="00FA483E"/>
        </w:tc>
      </w:tr>
      <w:tr w:rsidR="00FA483E" w:rsidRPr="0015306B" w14:paraId="3BCD2B6A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CE43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1.2.10</w:t>
            </w:r>
            <w:r w:rsidRPr="00084F30">
              <w:rPr>
                <w:rFonts w:ascii="Meta Offc" w:hAnsi="Meta Offc" w:cs="Meta Offc"/>
                <w:b/>
              </w:rPr>
              <w:tab/>
              <w:t>manufacturing details: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CAF6" w14:textId="77777777" w:rsidR="00FA483E" w:rsidRPr="0015306B" w:rsidRDefault="00FA483E" w:rsidP="00FA483E"/>
        </w:tc>
      </w:tr>
      <w:tr w:rsidR="00FA483E" w:rsidRPr="0015306B" w14:paraId="7D8C16AF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58A6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1.2.11</w:t>
            </w:r>
            <w:r w:rsidRPr="00084F30">
              <w:rPr>
                <w:rFonts w:ascii="Meta Offc" w:hAnsi="Meta Offc" w:cs="Meta Offc"/>
                <w:b/>
              </w:rPr>
              <w:tab/>
              <w:t>purity (%):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BBA9" w14:textId="77777777" w:rsidR="00FA483E" w:rsidRPr="0015306B" w:rsidRDefault="00FA483E" w:rsidP="00FA483E"/>
        </w:tc>
      </w:tr>
      <w:tr w:rsidR="00FA483E" w:rsidRPr="0015306B" w14:paraId="615D79C5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450B" w14:textId="0AA646B8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1.2.12</w:t>
            </w:r>
            <w:r w:rsidRPr="00084F30">
              <w:rPr>
                <w:rFonts w:ascii="Meta Offc" w:hAnsi="Meta Offc" w:cs="Meta Offc"/>
                <w:b/>
              </w:rPr>
              <w:tab/>
              <w:t>impurities (%):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6813" w14:textId="77777777" w:rsidR="00FA483E" w:rsidRPr="0015306B" w:rsidRDefault="00FA483E" w:rsidP="00FA483E"/>
        </w:tc>
      </w:tr>
      <w:tr w:rsidR="00FA483E" w:rsidRPr="0015306B" w14:paraId="6B0FFB1B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5561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1.2.13</w:t>
            </w:r>
            <w:r w:rsidRPr="00084F30">
              <w:rPr>
                <w:rFonts w:ascii="Meta Offc" w:hAnsi="Meta Offc" w:cs="Meta Offc"/>
                <w:b/>
              </w:rPr>
              <w:tab/>
              <w:t>specifications</w:t>
            </w:r>
            <w:r w:rsidR="004D5FAD">
              <w:rPr>
                <w:rFonts w:ascii="Meta Offc" w:hAnsi="Meta Offc" w:cs="Meta Offc"/>
                <w:b/>
              </w:rPr>
              <w:t>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49C5" w14:textId="77777777" w:rsidR="00FA483E" w:rsidRPr="0015306B" w:rsidRDefault="00FA483E" w:rsidP="00FA483E"/>
        </w:tc>
      </w:tr>
      <w:tr w:rsidR="00FA483E" w:rsidRPr="0015306B" w14:paraId="3D8892B9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346A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1.2.14</w:t>
            </w:r>
            <w:r w:rsidRPr="00084F30">
              <w:rPr>
                <w:rFonts w:ascii="Meta Offc" w:hAnsi="Meta Offc" w:cs="Meta Offc"/>
                <w:b/>
              </w:rPr>
              <w:tab/>
              <w:t>other information: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BF38" w14:textId="77777777" w:rsidR="00FA483E" w:rsidRPr="0015306B" w:rsidRDefault="00FA483E" w:rsidP="00FA483E"/>
        </w:tc>
      </w:tr>
      <w:tr w:rsidR="00FA483E" w:rsidRPr="0015306B" w14:paraId="58F9A262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92B5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F8E2" w14:textId="77777777" w:rsidR="00FA483E" w:rsidRPr="0015306B" w:rsidRDefault="00FA483E" w:rsidP="00FA483E"/>
        </w:tc>
      </w:tr>
      <w:tr w:rsidR="00FA483E" w:rsidRPr="00F178B2" w14:paraId="17E7181A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70D9" w14:textId="4D2B1F6F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</w:t>
            </w:r>
            <w:r w:rsidRPr="00084F30">
              <w:rPr>
                <w:rFonts w:ascii="Meta Offc" w:hAnsi="Meta Offc" w:cs="Meta Offc"/>
                <w:b/>
              </w:rPr>
              <w:tab/>
              <w:t>Non-defined mixture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4094" w14:textId="31878E67" w:rsidR="00FA483E" w:rsidRPr="00084F30" w:rsidRDefault="00FA483E" w:rsidP="006F2B14">
            <w:pPr>
              <w:jc w:val="center"/>
              <w:rPr>
                <w:rFonts w:ascii="Meta Offc" w:hAnsi="Meta Offc" w:cs="Meta Offc"/>
              </w:rPr>
            </w:pPr>
            <w:r w:rsidRPr="00084F30">
              <w:rPr>
                <w:rFonts w:ascii="Meta Offc" w:hAnsi="Meta Offc" w:cs="Meta Offc"/>
              </w:rPr>
              <w:t>information about the non</w:t>
            </w:r>
            <w:r w:rsidR="004D5FAD">
              <w:rPr>
                <w:rFonts w:ascii="Meta Offc" w:hAnsi="Meta Offc" w:cs="Meta Offc"/>
              </w:rPr>
              <w:t>-</w:t>
            </w:r>
            <w:r w:rsidRPr="00084F30">
              <w:rPr>
                <w:rFonts w:ascii="Meta Offc" w:hAnsi="Meta Offc" w:cs="Meta Offc"/>
              </w:rPr>
              <w:t>defined mixture</w:t>
            </w:r>
          </w:p>
        </w:tc>
      </w:tr>
      <w:tr w:rsidR="00FA483E" w:rsidRPr="00F178B2" w14:paraId="1B651913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68FA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F5E5" w14:textId="77777777" w:rsidR="00FA483E" w:rsidRPr="0015306B" w:rsidRDefault="00FA483E" w:rsidP="00FA483E"/>
        </w:tc>
      </w:tr>
      <w:tr w:rsidR="00FA483E" w:rsidRPr="0015306B" w14:paraId="51BA1475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C14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1.3.1</w:t>
            </w:r>
            <w:r w:rsidRPr="00084F30">
              <w:rPr>
                <w:rFonts w:ascii="Meta Offc" w:hAnsi="Meta Offc" w:cs="Meta Offc"/>
                <w:b/>
              </w:rPr>
              <w:tab/>
              <w:t>chemical name: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60D2" w14:textId="77777777" w:rsidR="00FA483E" w:rsidRPr="0015306B" w:rsidRDefault="00FA483E" w:rsidP="00FA483E"/>
        </w:tc>
      </w:tr>
      <w:tr w:rsidR="00FA483E" w:rsidRPr="0015306B" w14:paraId="2920EDF3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A0DF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1.3.2</w:t>
            </w:r>
            <w:r w:rsidRPr="00084F30">
              <w:rPr>
                <w:rFonts w:ascii="Meta Offc" w:hAnsi="Meta Offc" w:cs="Meta Offc"/>
                <w:b/>
              </w:rPr>
              <w:tab/>
              <w:t xml:space="preserve">synonym(s):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7914" w14:textId="77777777" w:rsidR="00FA483E" w:rsidRPr="0015306B" w:rsidRDefault="00FA483E" w:rsidP="00FA483E"/>
        </w:tc>
      </w:tr>
      <w:tr w:rsidR="00FA483E" w:rsidRPr="0015306B" w14:paraId="62C88074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5C84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1.3.3</w:t>
            </w:r>
            <w:r w:rsidRPr="00084F30">
              <w:rPr>
                <w:rFonts w:ascii="Meta Offc" w:hAnsi="Meta Offc" w:cs="Meta Offc"/>
                <w:b/>
              </w:rPr>
              <w:tab/>
              <w:t>trade name(s):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1A9B" w14:textId="77777777" w:rsidR="00FA483E" w:rsidRPr="0015306B" w:rsidRDefault="00FA483E" w:rsidP="00FA483E"/>
        </w:tc>
      </w:tr>
      <w:tr w:rsidR="00FA483E" w:rsidRPr="0015306B" w14:paraId="4B8FBAEF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BB4E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1.3.4</w:t>
            </w:r>
            <w:r w:rsidRPr="00084F30">
              <w:rPr>
                <w:rFonts w:ascii="Meta Offc" w:hAnsi="Meta Offc" w:cs="Meta Offc"/>
                <w:b/>
              </w:rPr>
              <w:tab/>
              <w:t>CAS N°: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7F06" w14:textId="77777777" w:rsidR="00FA483E" w:rsidRPr="0015306B" w:rsidRDefault="00FA483E" w:rsidP="00FA483E"/>
        </w:tc>
      </w:tr>
      <w:tr w:rsidR="00FA483E" w:rsidRPr="0015306B" w14:paraId="2DFBF638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2DA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1.3.5</w:t>
            </w:r>
            <w:r w:rsidRPr="00084F30">
              <w:rPr>
                <w:rFonts w:ascii="Meta Offc" w:hAnsi="Meta Offc" w:cs="Meta Offc"/>
                <w:b/>
              </w:rPr>
              <w:tab/>
              <w:t>starting substances: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314B" w14:textId="77777777" w:rsidR="00FA483E" w:rsidRPr="0015306B" w:rsidRDefault="00FA483E" w:rsidP="00FA483E"/>
        </w:tc>
      </w:tr>
      <w:tr w:rsidR="00FA483E" w:rsidRPr="0015306B" w14:paraId="2A8FB11A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925E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1.3.6</w:t>
            </w:r>
            <w:r w:rsidRPr="00084F30">
              <w:rPr>
                <w:rFonts w:ascii="Meta Offc" w:hAnsi="Meta Offc" w:cs="Meta Offc"/>
                <w:b/>
              </w:rPr>
              <w:tab/>
              <w:t>manufacturing details: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F9B0" w14:textId="77777777" w:rsidR="00FA483E" w:rsidRPr="0015306B" w:rsidRDefault="00FA483E" w:rsidP="00FA483E"/>
        </w:tc>
      </w:tr>
      <w:tr w:rsidR="00FA483E" w:rsidRPr="0015306B" w14:paraId="33C9D3C6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F5F4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1.3.7</w:t>
            </w:r>
            <w:r w:rsidRPr="00084F30">
              <w:rPr>
                <w:rFonts w:ascii="Meta Offc" w:hAnsi="Meta Offc" w:cs="Meta Offc"/>
                <w:b/>
              </w:rPr>
              <w:tab/>
              <w:t>substances formed: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84BA" w14:textId="77777777" w:rsidR="00FA483E" w:rsidRPr="0015306B" w:rsidRDefault="00FA483E" w:rsidP="00FA483E"/>
        </w:tc>
      </w:tr>
      <w:tr w:rsidR="00FA483E" w:rsidRPr="0015306B" w14:paraId="4909785C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24A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1.3.8</w:t>
            </w:r>
            <w:r w:rsidRPr="00084F30">
              <w:rPr>
                <w:rFonts w:ascii="Meta Offc" w:hAnsi="Meta Offc" w:cs="Meta Offc"/>
                <w:b/>
              </w:rPr>
              <w:tab/>
              <w:t>purification by: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E134" w14:textId="77777777" w:rsidR="00FA483E" w:rsidRPr="0015306B" w:rsidRDefault="00FA483E" w:rsidP="00FA483E"/>
        </w:tc>
      </w:tr>
      <w:tr w:rsidR="00FA483E" w:rsidRPr="0015306B" w14:paraId="4CDDD97D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2D8D" w14:textId="241B3A3A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1.3.9</w:t>
            </w:r>
            <w:r w:rsidRPr="00084F30">
              <w:rPr>
                <w:rFonts w:ascii="Meta Offc" w:hAnsi="Meta Offc" w:cs="Meta Offc"/>
                <w:b/>
              </w:rPr>
              <w:tab/>
              <w:t>by-products: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42AE" w14:textId="77777777" w:rsidR="00FA483E" w:rsidRPr="0015306B" w:rsidRDefault="00FA483E" w:rsidP="00FA483E"/>
        </w:tc>
      </w:tr>
      <w:tr w:rsidR="00FA483E" w:rsidRPr="0015306B" w14:paraId="69C73227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66C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1.3.10</w:t>
            </w:r>
            <w:r w:rsidRPr="00084F30">
              <w:rPr>
                <w:rFonts w:ascii="Meta Offc" w:hAnsi="Meta Offc" w:cs="Meta Offc"/>
                <w:b/>
              </w:rPr>
              <w:tab/>
              <w:t>molecular and structural formula: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B0DF" w14:textId="77777777" w:rsidR="00FA483E" w:rsidRPr="0015306B" w:rsidRDefault="00FA483E" w:rsidP="00FA483E"/>
        </w:tc>
      </w:tr>
      <w:tr w:rsidR="00FA483E" w:rsidRPr="00F178B2" w14:paraId="594E4C8F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E587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1.3.11</w:t>
            </w:r>
            <w:r w:rsidRPr="00084F30">
              <w:rPr>
                <w:rFonts w:ascii="Meta Offc" w:hAnsi="Meta Offc" w:cs="Meta Offc"/>
                <w:b/>
              </w:rPr>
              <w:tab/>
              <w:t>molecular weight (Mw) and range: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19FA" w14:textId="77777777" w:rsidR="00FA483E" w:rsidRPr="0015306B" w:rsidRDefault="00FA483E" w:rsidP="00FA483E"/>
        </w:tc>
      </w:tr>
      <w:tr w:rsidR="00FA483E" w:rsidRPr="0015306B" w14:paraId="398F4BFA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E164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1.3.12</w:t>
            </w:r>
            <w:r w:rsidRPr="00084F30">
              <w:rPr>
                <w:rFonts w:ascii="Meta Offc" w:hAnsi="Meta Offc" w:cs="Meta Offc"/>
                <w:b/>
              </w:rPr>
              <w:tab/>
              <w:t>purity (%):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9232" w14:textId="77777777" w:rsidR="00FA483E" w:rsidRPr="0015306B" w:rsidRDefault="00FA483E" w:rsidP="00FA483E"/>
        </w:tc>
      </w:tr>
      <w:tr w:rsidR="00FA483E" w:rsidRPr="0015306B" w14:paraId="03B9D203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780F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1.3.13</w:t>
            </w:r>
            <w:r w:rsidRPr="00084F30">
              <w:rPr>
                <w:rFonts w:ascii="Meta Offc" w:hAnsi="Meta Offc" w:cs="Meta Offc"/>
                <w:b/>
              </w:rPr>
              <w:tab/>
              <w:t xml:space="preserve">impurities (%):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A0CD" w14:textId="77777777" w:rsidR="00FA483E" w:rsidRPr="0015306B" w:rsidRDefault="00FA483E" w:rsidP="00FA483E"/>
        </w:tc>
      </w:tr>
      <w:tr w:rsidR="00FA483E" w:rsidRPr="0015306B" w14:paraId="2724BCEF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6208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1.3.14</w:t>
            </w:r>
            <w:r w:rsidRPr="00084F30">
              <w:rPr>
                <w:rFonts w:ascii="Meta Offc" w:hAnsi="Meta Offc" w:cs="Meta Offc"/>
                <w:b/>
              </w:rPr>
              <w:tab/>
              <w:t>spectroscopic data: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9570" w14:textId="77777777" w:rsidR="00FA483E" w:rsidRPr="0015306B" w:rsidRDefault="00FA483E" w:rsidP="00FA483E"/>
        </w:tc>
      </w:tr>
      <w:tr w:rsidR="00FA483E" w:rsidRPr="0015306B" w14:paraId="2CAFF365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EF18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1.3.15</w:t>
            </w:r>
            <w:r w:rsidRPr="00084F30">
              <w:rPr>
                <w:rFonts w:ascii="Meta Offc" w:hAnsi="Meta Offc" w:cs="Meta Offc"/>
                <w:b/>
              </w:rPr>
              <w:tab/>
              <w:t>specifications</w:t>
            </w:r>
            <w:r w:rsidR="004D5FAD">
              <w:rPr>
                <w:rFonts w:ascii="Meta Offc" w:hAnsi="Meta Offc" w:cs="Meta Offc"/>
                <w:b/>
              </w:rPr>
              <w:t>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567E" w14:textId="40BA995B" w:rsidR="00FA483E" w:rsidRPr="0015306B" w:rsidRDefault="00FA483E" w:rsidP="00FA483E"/>
        </w:tc>
      </w:tr>
      <w:tr w:rsidR="00FA483E" w:rsidRPr="0015306B" w14:paraId="3748C2FD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3870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1.3.16</w:t>
            </w:r>
            <w:r w:rsidRPr="00084F30">
              <w:rPr>
                <w:rFonts w:ascii="Meta Offc" w:hAnsi="Meta Offc" w:cs="Meta Offc"/>
                <w:b/>
              </w:rPr>
              <w:tab/>
              <w:t>other information: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1D37" w14:textId="77777777" w:rsidR="00FA483E" w:rsidRPr="0015306B" w:rsidRDefault="00FA483E" w:rsidP="00FA483E"/>
        </w:tc>
      </w:tr>
      <w:tr w:rsidR="00FA483E" w:rsidRPr="0015306B" w14:paraId="6D414C3C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2EFC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79E6" w14:textId="77777777" w:rsidR="00FA483E" w:rsidRPr="0015306B" w:rsidRDefault="00FA483E" w:rsidP="00FA483E"/>
        </w:tc>
      </w:tr>
      <w:tr w:rsidR="00FA483E" w:rsidRPr="00F178B2" w14:paraId="39F1F377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9846" w14:textId="0A61C131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</w:t>
            </w:r>
            <w:r w:rsidRPr="00084F30">
              <w:rPr>
                <w:rFonts w:ascii="Meta Offc" w:hAnsi="Meta Offc" w:cs="Meta Offc"/>
                <w:b/>
              </w:rPr>
              <w:tab/>
              <w:t>polymer used as additive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A6A5" w14:textId="77777777" w:rsidR="00FA483E" w:rsidRPr="00084F30" w:rsidRDefault="00FA483E" w:rsidP="006F2B14">
            <w:pPr>
              <w:jc w:val="center"/>
              <w:rPr>
                <w:rFonts w:ascii="Meta Offc" w:hAnsi="Meta Offc" w:cs="Meta Offc"/>
              </w:rPr>
            </w:pPr>
            <w:r w:rsidRPr="00084F30">
              <w:rPr>
                <w:rFonts w:ascii="Meta Offc" w:hAnsi="Meta Offc" w:cs="Meta Offc"/>
              </w:rPr>
              <w:t>information about the polymer additive</w:t>
            </w:r>
          </w:p>
        </w:tc>
      </w:tr>
      <w:tr w:rsidR="00FA483E" w:rsidRPr="00F178B2" w14:paraId="727CD45B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E8CF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1919" w14:textId="77777777" w:rsidR="00FA483E" w:rsidRPr="0015306B" w:rsidRDefault="00FA483E" w:rsidP="00FA483E"/>
        </w:tc>
      </w:tr>
      <w:tr w:rsidR="00FA483E" w:rsidRPr="0015306B" w14:paraId="7FF09919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A610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</w:t>
            </w:r>
            <w:r w:rsidRPr="00084F30">
              <w:rPr>
                <w:rFonts w:ascii="Meta Offc" w:hAnsi="Meta Offc" w:cs="Meta Offc"/>
                <w:b/>
              </w:rPr>
              <w:tab/>
              <w:t>chemical name: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8928" w14:textId="77777777" w:rsidR="00FA483E" w:rsidRPr="0015306B" w:rsidRDefault="00FA483E" w:rsidP="00FA483E"/>
        </w:tc>
      </w:tr>
      <w:tr w:rsidR="00FA483E" w:rsidRPr="0015306B" w14:paraId="3E248AC5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3E8E" w14:textId="74FD53B1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1.4.2</w:t>
            </w:r>
            <w:r w:rsidRPr="00084F30">
              <w:rPr>
                <w:rFonts w:ascii="Meta Offc" w:hAnsi="Meta Offc" w:cs="Meta Offc"/>
                <w:b/>
              </w:rPr>
              <w:tab/>
              <w:t>synonym</w:t>
            </w:r>
            <w:r w:rsidR="007503FA">
              <w:rPr>
                <w:rFonts w:ascii="Meta Offc" w:hAnsi="Meta Offc" w:cs="Meta Offc"/>
                <w:b/>
              </w:rPr>
              <w:t>(</w:t>
            </w:r>
            <w:r w:rsidRPr="00084F30">
              <w:rPr>
                <w:rFonts w:ascii="Meta Offc" w:hAnsi="Meta Offc" w:cs="Meta Offc"/>
                <w:b/>
              </w:rPr>
              <w:t>s</w:t>
            </w:r>
            <w:r w:rsidR="007503FA">
              <w:rPr>
                <w:rFonts w:ascii="Meta Offc" w:hAnsi="Meta Offc" w:cs="Meta Offc"/>
                <w:b/>
              </w:rPr>
              <w:t>)</w:t>
            </w:r>
            <w:r w:rsidRPr="00084F30">
              <w:rPr>
                <w:rFonts w:ascii="Meta Offc" w:hAnsi="Meta Offc" w:cs="Meta Offc"/>
                <w:b/>
              </w:rPr>
              <w:t>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ABC6" w14:textId="77777777" w:rsidR="00FA483E" w:rsidRPr="0015306B" w:rsidRDefault="00FA483E" w:rsidP="00FA483E"/>
        </w:tc>
      </w:tr>
      <w:tr w:rsidR="00FA483E" w:rsidRPr="0015306B" w14:paraId="3F8CA517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781E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1.4.3</w:t>
            </w:r>
            <w:r w:rsidRPr="00084F30">
              <w:rPr>
                <w:rFonts w:ascii="Meta Offc" w:hAnsi="Meta Offc" w:cs="Meta Offc"/>
                <w:b/>
              </w:rPr>
              <w:tab/>
              <w:t>trade name(s):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47C" w14:textId="77777777" w:rsidR="00FA483E" w:rsidRPr="0015306B" w:rsidRDefault="00FA483E" w:rsidP="00FA483E"/>
        </w:tc>
      </w:tr>
      <w:tr w:rsidR="00FA483E" w:rsidRPr="0015306B" w14:paraId="32C623C7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2991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1.4.4</w:t>
            </w:r>
            <w:r w:rsidRPr="00084F30">
              <w:rPr>
                <w:rFonts w:ascii="Meta Offc" w:hAnsi="Meta Offc" w:cs="Meta Offc"/>
                <w:b/>
              </w:rPr>
              <w:tab/>
              <w:t>CAS N°: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5AB8" w14:textId="77777777" w:rsidR="00FA483E" w:rsidRPr="0015306B" w:rsidRDefault="00FA483E" w:rsidP="00FA483E"/>
        </w:tc>
      </w:tr>
      <w:tr w:rsidR="00FA483E" w:rsidRPr="0015306B" w14:paraId="7A86DAE1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6873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1.4.5</w:t>
            </w:r>
            <w:r w:rsidRPr="00084F30">
              <w:rPr>
                <w:rFonts w:ascii="Meta Offc" w:hAnsi="Meta Offc" w:cs="Meta Offc"/>
                <w:b/>
              </w:rPr>
              <w:tab/>
              <w:t>starting substances: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F7D8" w14:textId="77777777" w:rsidR="00FA483E" w:rsidRPr="0015306B" w:rsidRDefault="00FA483E" w:rsidP="00FA483E"/>
        </w:tc>
      </w:tr>
      <w:tr w:rsidR="00FA483E" w:rsidRPr="0015306B" w14:paraId="33D4920B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D989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1.4.6</w:t>
            </w:r>
            <w:r w:rsidRPr="00084F30">
              <w:rPr>
                <w:rFonts w:ascii="Meta Offc" w:hAnsi="Meta Offc" w:cs="Meta Offc"/>
                <w:b/>
              </w:rPr>
              <w:tab/>
              <w:t>manufacturing details: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108B" w14:textId="77777777" w:rsidR="00FA483E" w:rsidRPr="0015306B" w:rsidRDefault="00FA483E" w:rsidP="00FA483E"/>
        </w:tc>
      </w:tr>
      <w:tr w:rsidR="00FA483E" w:rsidRPr="0015306B" w14:paraId="684F489B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78E6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1.4.7</w:t>
            </w:r>
            <w:r w:rsidRPr="00084F30">
              <w:rPr>
                <w:rFonts w:ascii="Meta Offc" w:hAnsi="Meta Offc" w:cs="Meta Offc"/>
                <w:b/>
              </w:rPr>
              <w:tab/>
              <w:t>additive(s):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05A5" w14:textId="77777777" w:rsidR="00FA483E" w:rsidRPr="0015306B" w:rsidRDefault="00FA483E" w:rsidP="00FA483E"/>
        </w:tc>
      </w:tr>
      <w:tr w:rsidR="00FA483E" w:rsidRPr="0015306B" w14:paraId="7F38A743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4EF4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1.4.8</w:t>
            </w:r>
            <w:r w:rsidRPr="00084F30">
              <w:rPr>
                <w:rFonts w:ascii="Meta Offc" w:hAnsi="Meta Offc" w:cs="Meta Offc"/>
                <w:b/>
              </w:rPr>
              <w:tab/>
              <w:t>structure of polymer: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CF03" w14:textId="77777777" w:rsidR="00FA483E" w:rsidRPr="0015306B" w:rsidRDefault="00FA483E" w:rsidP="00FA483E"/>
        </w:tc>
      </w:tr>
      <w:tr w:rsidR="00FA483E" w:rsidRPr="0015306B" w14:paraId="52E70592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BB3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1.4.9</w:t>
            </w:r>
            <w:r w:rsidRPr="00084F30">
              <w:rPr>
                <w:rFonts w:ascii="Meta Offc" w:hAnsi="Meta Offc" w:cs="Meta Offc"/>
                <w:b/>
              </w:rPr>
              <w:tab/>
              <w:t>weight averaged molecular mass: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DD6A" w14:textId="77777777" w:rsidR="00FA483E" w:rsidRPr="0015306B" w:rsidRDefault="00FA483E" w:rsidP="00FA483E"/>
        </w:tc>
      </w:tr>
      <w:tr w:rsidR="00FA483E" w:rsidRPr="0015306B" w14:paraId="0F1DCEF3" w14:textId="77777777" w:rsidTr="00005BD4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989F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1.4.10</w:t>
            </w:r>
            <w:r w:rsidRPr="00084F30">
              <w:rPr>
                <w:rFonts w:ascii="Meta Offc" w:hAnsi="Meta Offc" w:cs="Meta Offc"/>
                <w:b/>
              </w:rPr>
              <w:tab/>
              <w:t>number averaged molecular mass: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B26E" w14:textId="77777777" w:rsidR="00FA483E" w:rsidRPr="0015306B" w:rsidRDefault="00FA483E" w:rsidP="00FA483E"/>
        </w:tc>
      </w:tr>
      <w:tr w:rsidR="00FA483E" w:rsidRPr="0015306B" w14:paraId="1EEF5A8D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0178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1.4.11</w:t>
            </w:r>
            <w:r w:rsidRPr="00084F30">
              <w:rPr>
                <w:rFonts w:ascii="Meta Offc" w:hAnsi="Meta Offc" w:cs="Meta Offc"/>
                <w:b/>
              </w:rPr>
              <w:tab/>
              <w:t>molecular mass range: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189E" w14:textId="77777777" w:rsidR="00FA483E" w:rsidRPr="0015306B" w:rsidRDefault="00FA483E" w:rsidP="00FA483E"/>
        </w:tc>
      </w:tr>
      <w:tr w:rsidR="00FA483E" w:rsidRPr="0015306B" w14:paraId="108D1CC2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99A7" w14:textId="5C5B57B4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lastRenderedPageBreak/>
              <w:t>1.4.12</w:t>
            </w:r>
            <w:r w:rsidRPr="00084F30">
              <w:rPr>
                <w:rFonts w:ascii="Meta Offc" w:hAnsi="Meta Offc" w:cs="Meta Offc"/>
                <w:b/>
              </w:rPr>
              <w:tab/>
              <w:t>constit</w:t>
            </w:r>
            <w:r w:rsidR="0069327D" w:rsidRPr="00084F30">
              <w:rPr>
                <w:rFonts w:ascii="Meta Offc" w:hAnsi="Meta Offc" w:cs="Meta Offc"/>
                <w:b/>
              </w:rPr>
              <w:t>uents with molecular mass &lt;1000</w:t>
            </w:r>
            <w:r w:rsidR="004E3655">
              <w:rPr>
                <w:rFonts w:ascii="Meta Offc" w:hAnsi="Meta Offc" w:cs="Meta Offc"/>
                <w:b/>
              </w:rPr>
              <w:t xml:space="preserve"> </w:t>
            </w:r>
            <w:r w:rsidR="004D5FAD">
              <w:rPr>
                <w:rFonts w:ascii="Meta Offc" w:hAnsi="Meta Offc" w:cs="Meta Offc"/>
                <w:b/>
              </w:rPr>
              <w:t>Da</w:t>
            </w:r>
            <w:r w:rsidR="0069327D" w:rsidRPr="00084F30">
              <w:rPr>
                <w:rFonts w:ascii="Meta Offc" w:hAnsi="Meta Offc" w:cs="Meta Offc"/>
                <w:b/>
              </w:rPr>
              <w:t> </w:t>
            </w:r>
            <w:r w:rsidRPr="00084F30">
              <w:rPr>
                <w:rFonts w:ascii="Meta Offc" w:hAnsi="Meta Offc" w:cs="Meta Offc"/>
                <w:b/>
              </w:rPr>
              <w:t>(%):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91FB" w14:textId="77777777" w:rsidR="00FA483E" w:rsidRPr="0015306B" w:rsidRDefault="00FA483E" w:rsidP="00FA483E"/>
        </w:tc>
      </w:tr>
      <w:tr w:rsidR="00FA483E" w:rsidRPr="0015306B" w14:paraId="261B3C0D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F866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1.4.13</w:t>
            </w:r>
            <w:r w:rsidRPr="00084F30">
              <w:rPr>
                <w:rFonts w:ascii="Meta Offc" w:hAnsi="Meta Offc" w:cs="Meta Offc"/>
                <w:b/>
              </w:rPr>
              <w:tab/>
              <w:t>viscosity, if available: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2431" w14:textId="77777777" w:rsidR="00FA483E" w:rsidRPr="0015306B" w:rsidRDefault="00FA483E" w:rsidP="00FA483E"/>
        </w:tc>
      </w:tr>
      <w:tr w:rsidR="00FA483E" w:rsidRPr="00F178B2" w14:paraId="53219DEC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86CD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1.4.14</w:t>
            </w:r>
            <w:r w:rsidRPr="00084F30">
              <w:rPr>
                <w:rFonts w:ascii="Meta Offc" w:hAnsi="Meta Offc" w:cs="Meta Offc"/>
                <w:b/>
              </w:rPr>
              <w:tab/>
              <w:t>melt flow index, if available: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5CA2" w14:textId="77777777" w:rsidR="00FA483E" w:rsidRPr="0015306B" w:rsidRDefault="00FA483E" w:rsidP="00FA483E"/>
        </w:tc>
      </w:tr>
      <w:tr w:rsidR="00FA483E" w:rsidRPr="0015306B" w14:paraId="643251B1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563A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1.4.15</w:t>
            </w:r>
            <w:r w:rsidRPr="00084F30">
              <w:rPr>
                <w:rFonts w:ascii="Meta Offc" w:hAnsi="Meta Offc" w:cs="Meta Offc"/>
                <w:b/>
              </w:rPr>
              <w:tab/>
              <w:t>density (g/cm</w:t>
            </w:r>
            <w:r w:rsidRPr="00084F30">
              <w:rPr>
                <w:rFonts w:ascii="Meta Offc" w:hAnsi="Meta Offc" w:cs="Meta Offc"/>
                <w:b/>
                <w:vertAlign w:val="superscript"/>
              </w:rPr>
              <w:t>3</w:t>
            </w:r>
            <w:r w:rsidRPr="00084F30">
              <w:rPr>
                <w:rFonts w:ascii="Meta Offc" w:hAnsi="Meta Offc" w:cs="Meta Offc"/>
                <w:b/>
              </w:rPr>
              <w:t>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D3B3" w14:textId="77777777" w:rsidR="00FA483E" w:rsidRPr="0015306B" w:rsidRDefault="00FA483E" w:rsidP="00FA483E"/>
        </w:tc>
      </w:tr>
      <w:tr w:rsidR="00FA483E" w:rsidRPr="0015306B" w14:paraId="4503390E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E111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1.4.16</w:t>
            </w:r>
            <w:r w:rsidRPr="00084F30">
              <w:rPr>
                <w:rFonts w:ascii="Meta Offc" w:hAnsi="Meta Offc" w:cs="Meta Offc"/>
                <w:b/>
              </w:rPr>
              <w:tab/>
              <w:t>spectroscopic data: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4D5A" w14:textId="77777777" w:rsidR="00FA483E" w:rsidRPr="0015306B" w:rsidRDefault="00FA483E" w:rsidP="00FA483E"/>
        </w:tc>
      </w:tr>
      <w:tr w:rsidR="00FA483E" w:rsidRPr="0015306B" w14:paraId="61DDD472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B33E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1.4.17</w:t>
            </w:r>
            <w:r w:rsidRPr="00084F30">
              <w:rPr>
                <w:rFonts w:ascii="Meta Offc" w:hAnsi="Meta Offc" w:cs="Meta Offc"/>
                <w:b/>
              </w:rPr>
              <w:tab/>
              <w:t>residual monomers (mg/kg):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0D3E" w14:textId="77777777" w:rsidR="00FA483E" w:rsidRPr="0015306B" w:rsidRDefault="00FA483E" w:rsidP="00FA483E"/>
        </w:tc>
      </w:tr>
      <w:tr w:rsidR="00FA483E" w:rsidRPr="0015306B" w14:paraId="5BA0EE49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F9DA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1.4.18</w:t>
            </w:r>
            <w:r w:rsidRPr="00084F30">
              <w:rPr>
                <w:rFonts w:ascii="Meta Offc" w:hAnsi="Meta Offc" w:cs="Meta Offc"/>
                <w:b/>
              </w:rPr>
              <w:tab/>
              <w:t>purity (%):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CAE8" w14:textId="77777777" w:rsidR="00FA483E" w:rsidRPr="0015306B" w:rsidRDefault="00FA483E" w:rsidP="00FA483E"/>
        </w:tc>
      </w:tr>
      <w:tr w:rsidR="00FA483E" w:rsidRPr="0015306B" w14:paraId="6504E3F2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55B7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1.4.19</w:t>
            </w:r>
            <w:r w:rsidRPr="00084F30">
              <w:rPr>
                <w:rFonts w:ascii="Meta Offc" w:hAnsi="Meta Offc" w:cs="Meta Offc"/>
                <w:b/>
              </w:rPr>
              <w:tab/>
              <w:t>impurities (%):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163C" w14:textId="77777777" w:rsidR="00FA483E" w:rsidRPr="0015306B" w:rsidRDefault="00FA483E" w:rsidP="00FA483E"/>
        </w:tc>
      </w:tr>
      <w:tr w:rsidR="00FA483E" w:rsidRPr="0015306B" w14:paraId="45759683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A730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1.4.20</w:t>
            </w:r>
            <w:r w:rsidRPr="00084F30">
              <w:rPr>
                <w:rFonts w:ascii="Meta Offc" w:hAnsi="Meta Offc" w:cs="Meta Offc"/>
                <w:b/>
              </w:rPr>
              <w:tab/>
              <w:t>specifications</w:t>
            </w:r>
            <w:r w:rsidR="004D5FAD">
              <w:rPr>
                <w:rFonts w:ascii="Meta Offc" w:hAnsi="Meta Offc" w:cs="Meta Offc"/>
                <w:b/>
              </w:rPr>
              <w:t>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A1F9" w14:textId="77777777" w:rsidR="00FA483E" w:rsidRPr="0015306B" w:rsidRDefault="00FA483E" w:rsidP="00FA483E"/>
        </w:tc>
      </w:tr>
      <w:tr w:rsidR="00FA483E" w:rsidRPr="0015306B" w14:paraId="2D0AB2AB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FD40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1.4.21</w:t>
            </w:r>
            <w:r w:rsidRPr="00084F30">
              <w:rPr>
                <w:rFonts w:ascii="Meta Offc" w:hAnsi="Meta Offc" w:cs="Meta Offc"/>
                <w:b/>
              </w:rPr>
              <w:tab/>
              <w:t>other information: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5C0A" w14:textId="77777777" w:rsidR="00FA483E" w:rsidRPr="0015306B" w:rsidRDefault="00FA483E" w:rsidP="00FA483E"/>
        </w:tc>
      </w:tr>
      <w:tr w:rsidR="00FA483E" w:rsidRPr="0015306B" w14:paraId="5491FC11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0518" w14:textId="77777777" w:rsidR="00FA483E" w:rsidRPr="00A03308" w:rsidRDefault="00FA483E" w:rsidP="00A03308">
            <w:pPr>
              <w:tabs>
                <w:tab w:val="left" w:pos="1134"/>
              </w:tabs>
              <w:ind w:left="284"/>
              <w:rPr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1B52" w14:textId="77777777" w:rsidR="00FA483E" w:rsidRPr="0015306B" w:rsidRDefault="00FA483E" w:rsidP="00FA483E"/>
        </w:tc>
      </w:tr>
      <w:tr w:rsidR="00FA483E" w:rsidRPr="0015306B" w14:paraId="28D73A5F" w14:textId="77777777" w:rsidTr="00084F30">
        <w:trPr>
          <w:cantSplit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0BDD" w14:textId="77777777" w:rsidR="00FA483E" w:rsidRPr="0015306B" w:rsidRDefault="00FA483E" w:rsidP="00FA483E"/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0881" w14:textId="77777777" w:rsidR="00FA483E" w:rsidRPr="0015306B" w:rsidRDefault="00FA483E" w:rsidP="00FA483E"/>
        </w:tc>
      </w:tr>
    </w:tbl>
    <w:p w14:paraId="63E70B94" w14:textId="77777777" w:rsidR="00FA483E" w:rsidRPr="0015306B" w:rsidRDefault="00FA483E" w:rsidP="00FA483E">
      <w:r w:rsidRPr="0015306B">
        <w:br w:type="page"/>
      </w:r>
    </w:p>
    <w:tbl>
      <w:tblPr>
        <w:tblW w:w="9073" w:type="dxa"/>
        <w:tblInd w:w="-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62"/>
        <w:gridCol w:w="3907"/>
      </w:tblGrid>
      <w:tr w:rsidR="00FA483E" w:rsidRPr="00F178B2" w14:paraId="62A4D785" w14:textId="77777777" w:rsidTr="00577283">
        <w:trPr>
          <w:cantSplit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0808" w14:textId="5882D23A" w:rsidR="00FA483E" w:rsidRPr="00084F30" w:rsidRDefault="00FA483E" w:rsidP="00490E8F">
            <w:pPr>
              <w:pStyle w:val="Listenabsatz"/>
              <w:numPr>
                <w:ilvl w:val="0"/>
                <w:numId w:val="6"/>
              </w:numPr>
              <w:ind w:left="1146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lastRenderedPageBreak/>
              <w:t>PHYSICAL AND CHEMICAL PROPERTIES OF SUBSTANCE</w:t>
            </w:r>
          </w:p>
        </w:tc>
      </w:tr>
      <w:tr w:rsidR="00FA483E" w:rsidRPr="00F178B2" w14:paraId="49C60C40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077E" w14:textId="77777777" w:rsidR="00FA483E" w:rsidRPr="00D23608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687A" w14:textId="77777777" w:rsidR="00FA483E" w:rsidRPr="0015306B" w:rsidRDefault="00FA483E" w:rsidP="00FA483E"/>
        </w:tc>
      </w:tr>
      <w:tr w:rsidR="00FA483E" w:rsidRPr="0015306B" w14:paraId="2E6862A9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DDB9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2.1</w:t>
            </w:r>
            <w:r w:rsidRPr="00084F30">
              <w:rPr>
                <w:rFonts w:ascii="Meta Offc" w:hAnsi="Meta Offc" w:cs="Meta Offc"/>
                <w:b/>
              </w:rPr>
              <w:tab/>
              <w:t>physical properties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E051" w14:textId="77777777" w:rsidR="00FA483E" w:rsidRPr="0015306B" w:rsidRDefault="00FA483E" w:rsidP="00FA483E"/>
        </w:tc>
      </w:tr>
      <w:tr w:rsidR="00FA483E" w:rsidRPr="0015306B" w14:paraId="4396BC9A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C210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C364" w14:textId="77777777" w:rsidR="00FA483E" w:rsidRPr="0015306B" w:rsidRDefault="00FA483E" w:rsidP="00FA483E"/>
        </w:tc>
      </w:tr>
      <w:tr w:rsidR="00FA483E" w:rsidRPr="0015306B" w14:paraId="4541BF36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41A8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2.1.1</w:t>
            </w:r>
            <w:r w:rsidRPr="00084F30">
              <w:rPr>
                <w:rFonts w:ascii="Meta Offc" w:hAnsi="Meta Offc" w:cs="Meta Offc"/>
                <w:b/>
              </w:rPr>
              <w:tab/>
              <w:t>melting point (°C):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781C" w14:textId="77777777" w:rsidR="00FA483E" w:rsidRPr="0015306B" w:rsidRDefault="00FA483E" w:rsidP="00FA483E"/>
        </w:tc>
      </w:tr>
      <w:tr w:rsidR="00FA483E" w:rsidRPr="0015306B" w14:paraId="54D3550B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49F8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2.1.2</w:t>
            </w:r>
            <w:r w:rsidRPr="00084F30">
              <w:rPr>
                <w:rFonts w:ascii="Meta Offc" w:hAnsi="Meta Offc" w:cs="Meta Offc"/>
                <w:b/>
              </w:rPr>
              <w:tab/>
              <w:t xml:space="preserve">boiling point (°C):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7047" w14:textId="77777777" w:rsidR="00FA483E" w:rsidRPr="0015306B" w:rsidRDefault="00FA483E" w:rsidP="00FA483E"/>
        </w:tc>
      </w:tr>
      <w:tr w:rsidR="00FA483E" w:rsidRPr="0015306B" w14:paraId="638CE44F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6D93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2.1.3</w:t>
            </w:r>
            <w:r w:rsidRPr="00084F30">
              <w:rPr>
                <w:rFonts w:ascii="Meta Offc" w:hAnsi="Meta Offc" w:cs="Meta Offc"/>
                <w:b/>
              </w:rPr>
              <w:tab/>
              <w:t>decomposition temperature (°C):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6D6E" w14:textId="77777777" w:rsidR="00FA483E" w:rsidRPr="0015306B" w:rsidRDefault="00FA483E" w:rsidP="00FA483E"/>
        </w:tc>
      </w:tr>
      <w:tr w:rsidR="00FA483E" w:rsidRPr="00F178B2" w14:paraId="03B93139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9240" w14:textId="77777777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2.1.4</w:t>
            </w:r>
            <w:r w:rsidRPr="00084F30">
              <w:rPr>
                <w:rFonts w:ascii="Meta Offc" w:hAnsi="Meta Offc" w:cs="Meta Offc"/>
                <w:b/>
              </w:rPr>
              <w:tab/>
              <w:t>solubility (g/l):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7C23" w14:textId="39A7F4CF" w:rsidR="00FA483E" w:rsidRPr="00084F30" w:rsidRDefault="00C036CF" w:rsidP="006F2B14">
            <w:pPr>
              <w:jc w:val="center"/>
              <w:rPr>
                <w:rFonts w:ascii="Meta Offc" w:hAnsi="Meta Offc" w:cs="Meta Offc"/>
              </w:rPr>
            </w:pPr>
            <w:r>
              <w:rPr>
                <w:rFonts w:ascii="Meta Offc" w:hAnsi="Meta Offc" w:cs="Meta Offc"/>
              </w:rPr>
              <w:t xml:space="preserve">data on water </w:t>
            </w:r>
            <w:r w:rsidR="00FA483E" w:rsidRPr="00084F30">
              <w:rPr>
                <w:rFonts w:ascii="Meta Offc" w:hAnsi="Meta Offc" w:cs="Meta Offc"/>
              </w:rPr>
              <w:t xml:space="preserve">solubility is </w:t>
            </w:r>
            <w:r>
              <w:rPr>
                <w:rFonts w:ascii="Meta Offc" w:hAnsi="Meta Offc" w:cs="Meta Offc"/>
              </w:rPr>
              <w:t>required</w:t>
            </w:r>
          </w:p>
        </w:tc>
      </w:tr>
      <w:tr w:rsidR="00FA483E" w:rsidRPr="00F178B2" w14:paraId="03C4D4CC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F766" w14:textId="3A78D1E6" w:rsidR="00FA483E" w:rsidRPr="00084F30" w:rsidRDefault="00FA483E" w:rsidP="00A03308">
            <w:pPr>
              <w:tabs>
                <w:tab w:val="left" w:pos="1134"/>
              </w:tabs>
              <w:ind w:left="284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2.1.5</w:t>
            </w:r>
            <w:r w:rsidRPr="00084F30">
              <w:rPr>
                <w:rFonts w:ascii="Meta Offc" w:hAnsi="Meta Offc" w:cs="Meta Offc"/>
                <w:b/>
              </w:rPr>
              <w:tab/>
              <w:t xml:space="preserve">octanol/water partition (log </w:t>
            </w:r>
            <w:r w:rsidRPr="00397774">
              <w:rPr>
                <w:rFonts w:ascii="Meta Offc" w:hAnsi="Meta Offc" w:cs="Meta Offc"/>
                <w:b/>
              </w:rPr>
              <w:t>P</w:t>
            </w:r>
            <w:r w:rsidR="00922395" w:rsidRPr="001C27C1">
              <w:rPr>
                <w:rFonts w:ascii="Meta Offc" w:hAnsi="Meta Offc" w:cs="Meta Offc"/>
                <w:b/>
                <w:vertAlign w:val="subscript"/>
              </w:rPr>
              <w:t>O</w:t>
            </w:r>
            <w:r w:rsidRPr="001C27C1">
              <w:rPr>
                <w:rFonts w:ascii="Meta Offc" w:hAnsi="Meta Offc" w:cs="Meta Offc"/>
                <w:b/>
                <w:vertAlign w:val="subscript"/>
              </w:rPr>
              <w:t>/</w:t>
            </w:r>
            <w:r w:rsidR="00922395" w:rsidRPr="001C27C1">
              <w:rPr>
                <w:rFonts w:ascii="Meta Offc" w:hAnsi="Meta Offc" w:cs="Meta Offc"/>
                <w:b/>
                <w:vertAlign w:val="subscript"/>
              </w:rPr>
              <w:t>W</w:t>
            </w:r>
            <w:r w:rsidRPr="00084F30">
              <w:rPr>
                <w:rFonts w:ascii="Meta Offc" w:hAnsi="Meta Offc" w:cs="Meta Offc"/>
                <w:b/>
              </w:rPr>
              <w:t>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DE3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F178B2" w14:paraId="63AC749F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35BB" w14:textId="5437A909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2.1.6</w:t>
            </w:r>
            <w:r w:rsidRPr="00084F30">
              <w:rPr>
                <w:rFonts w:ascii="Meta Offc" w:hAnsi="Meta Offc" w:cs="Meta Offc"/>
                <w:b/>
              </w:rPr>
              <w:tab/>
              <w:t>other information related to lipophilicity: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136F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F178B2" w14:paraId="2A16FAAB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D5CB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CB61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15306B" w14:paraId="7AEFBB55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2EF6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</w:t>
            </w:r>
            <w:r w:rsidRPr="00084F30">
              <w:rPr>
                <w:rFonts w:ascii="Meta Offc" w:hAnsi="Meta Offc" w:cs="Meta Offc"/>
                <w:b/>
              </w:rPr>
              <w:tab/>
              <w:t>chemical properties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8017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15306B" w14:paraId="5389AAD3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A8EF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B8CF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15306B" w14:paraId="4A848DBF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4162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2.2.1</w:t>
            </w:r>
            <w:r w:rsidRPr="00084F30">
              <w:rPr>
                <w:rFonts w:ascii="Meta Offc" w:hAnsi="Meta Offc" w:cs="Meta Offc"/>
                <w:b/>
              </w:rPr>
              <w:tab/>
              <w:t>nature: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398D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15306B" w14:paraId="6AF9AF0B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A2B7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2.2.2</w:t>
            </w:r>
            <w:r w:rsidRPr="00084F30">
              <w:rPr>
                <w:rFonts w:ascii="Meta Offc" w:hAnsi="Meta Offc" w:cs="Meta Offc"/>
                <w:b/>
              </w:rPr>
              <w:tab/>
              <w:t>reactivity: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2784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15306B" w14:paraId="470852F0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2CC4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2.2.3</w:t>
            </w:r>
            <w:r w:rsidRPr="00084F30">
              <w:rPr>
                <w:rFonts w:ascii="Meta Offc" w:hAnsi="Meta Offc" w:cs="Meta Offc"/>
                <w:b/>
              </w:rPr>
              <w:tab/>
              <w:t>stability: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00BD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F178B2" w14:paraId="6586D21E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99D4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2.2.4</w:t>
            </w:r>
            <w:r w:rsidRPr="00084F30">
              <w:rPr>
                <w:rFonts w:ascii="Meta Offc" w:hAnsi="Meta Offc" w:cs="Meta Offc"/>
                <w:b/>
              </w:rPr>
              <w:tab/>
              <w:t>hydrolysis: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2F49" w14:textId="4BE19667" w:rsidR="00FA483E" w:rsidRPr="00084F30" w:rsidRDefault="00FA483E" w:rsidP="006F2B14">
            <w:pPr>
              <w:jc w:val="center"/>
              <w:rPr>
                <w:rFonts w:ascii="Meta Offc" w:hAnsi="Meta Offc" w:cs="Meta Offc"/>
              </w:rPr>
            </w:pPr>
            <w:r w:rsidRPr="00084F30">
              <w:rPr>
                <w:rFonts w:ascii="Meta Offc" w:hAnsi="Meta Offc" w:cs="Meta Offc"/>
              </w:rPr>
              <w:t xml:space="preserve">information about hydrolysis </w:t>
            </w:r>
            <w:r w:rsidR="00C036CF">
              <w:rPr>
                <w:rFonts w:ascii="Meta Offc" w:hAnsi="Meta Offc" w:cs="Meta Offc"/>
              </w:rPr>
              <w:t>is</w:t>
            </w:r>
            <w:r w:rsidR="00C036CF" w:rsidRPr="00084F30">
              <w:rPr>
                <w:rFonts w:ascii="Meta Offc" w:hAnsi="Meta Offc" w:cs="Meta Offc"/>
              </w:rPr>
              <w:t xml:space="preserve"> </w:t>
            </w:r>
            <w:r w:rsidRPr="00084F30">
              <w:rPr>
                <w:rFonts w:ascii="Meta Offc" w:hAnsi="Meta Offc" w:cs="Meta Offc"/>
              </w:rPr>
              <w:t>important</w:t>
            </w:r>
          </w:p>
        </w:tc>
      </w:tr>
      <w:tr w:rsidR="00FA483E" w:rsidRPr="0015306B" w14:paraId="02DC6FFD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B77F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2.2.5</w:t>
            </w:r>
            <w:r w:rsidRPr="00084F30">
              <w:rPr>
                <w:rFonts w:ascii="Meta Offc" w:hAnsi="Meta Offc" w:cs="Meta Offc"/>
                <w:b/>
              </w:rPr>
              <w:tab/>
              <w:t>intentional decomposition/ transformation: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3A81" w14:textId="77777777" w:rsidR="00FA483E" w:rsidRPr="0015306B" w:rsidRDefault="00FA483E" w:rsidP="00FA483E"/>
        </w:tc>
      </w:tr>
      <w:tr w:rsidR="00FA483E" w:rsidRPr="00F178B2" w14:paraId="114C5113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E7D8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2.2.6</w:t>
            </w:r>
            <w:r w:rsidRPr="00084F30">
              <w:rPr>
                <w:rFonts w:ascii="Meta Offc" w:hAnsi="Meta Offc" w:cs="Meta Offc"/>
                <w:b/>
              </w:rPr>
              <w:tab/>
              <w:t>unintentional decomposition/ transformation product(s):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2662" w14:textId="77777777" w:rsidR="00FA483E" w:rsidRPr="0015306B" w:rsidRDefault="00FA483E" w:rsidP="00FA483E"/>
        </w:tc>
      </w:tr>
      <w:tr w:rsidR="00FA483E" w:rsidRPr="0015306B" w14:paraId="16C79793" w14:textId="77777777" w:rsidTr="00577283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06B7" w14:textId="2853BBB8" w:rsidR="00FA483E" w:rsidRPr="00084F30" w:rsidRDefault="00FA483E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2.2.7</w:t>
            </w:r>
            <w:r w:rsidRPr="00084F30">
              <w:rPr>
                <w:rFonts w:ascii="Meta Offc" w:hAnsi="Meta Offc" w:cs="Meta Offc"/>
                <w:b/>
              </w:rPr>
              <w:tab/>
              <w:t xml:space="preserve">interaction with </w:t>
            </w:r>
            <w:r w:rsidR="009A4943">
              <w:rPr>
                <w:rFonts w:ascii="Meta Offc" w:hAnsi="Meta Offc" w:cs="Meta Offc"/>
                <w:b/>
              </w:rPr>
              <w:t>water</w:t>
            </w:r>
            <w:r w:rsidR="009A4943" w:rsidRPr="00084F30">
              <w:rPr>
                <w:rFonts w:ascii="Meta Offc" w:hAnsi="Meta Offc" w:cs="Meta Offc"/>
                <w:b/>
              </w:rPr>
              <w:t xml:space="preserve"> </w:t>
            </w:r>
            <w:r w:rsidR="00C036CF">
              <w:rPr>
                <w:rFonts w:ascii="Meta Offc" w:hAnsi="Meta Offc" w:cs="Meta Offc"/>
                <w:b/>
              </w:rPr>
              <w:t>content</w:t>
            </w:r>
            <w:r w:rsidRPr="00084F30">
              <w:rPr>
                <w:rFonts w:ascii="Meta Offc" w:hAnsi="Meta Offc" w:cs="Meta Offc"/>
                <w:b/>
              </w:rPr>
              <w:t>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78E5" w14:textId="77777777" w:rsidR="00FA483E" w:rsidRPr="0015306B" w:rsidRDefault="00FA483E" w:rsidP="00FA483E"/>
        </w:tc>
      </w:tr>
      <w:tr w:rsidR="00FA483E" w:rsidRPr="0015306B" w14:paraId="7F249527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A697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2.2.8</w:t>
            </w:r>
            <w:r w:rsidRPr="00084F30">
              <w:rPr>
                <w:rFonts w:ascii="Meta Offc" w:hAnsi="Meta Offc" w:cs="Meta Offc"/>
                <w:b/>
              </w:rPr>
              <w:tab/>
              <w:t>other information: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AD93" w14:textId="77777777" w:rsidR="00FA483E" w:rsidRPr="0015306B" w:rsidRDefault="00FA483E" w:rsidP="00FA483E"/>
        </w:tc>
      </w:tr>
      <w:tr w:rsidR="00FA483E" w:rsidRPr="0015306B" w14:paraId="3AB7EA1C" w14:textId="77777777" w:rsidTr="00084F30">
        <w:trPr>
          <w:cantSplit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E535" w14:textId="77777777" w:rsidR="00FA483E" w:rsidRPr="0069327D" w:rsidRDefault="00FA483E" w:rsidP="00FA483E">
            <w:pPr>
              <w:rPr>
                <w:b/>
              </w:rPr>
            </w:pPr>
          </w:p>
        </w:tc>
      </w:tr>
      <w:tr w:rsidR="00FA483E" w:rsidRPr="0015306B" w14:paraId="714BEDF5" w14:textId="77777777" w:rsidTr="00084F30">
        <w:trPr>
          <w:cantSplit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156E" w14:textId="1F1E8B2A" w:rsidR="00FA483E" w:rsidRPr="00084F30" w:rsidRDefault="00FA483E" w:rsidP="00490E8F">
            <w:pPr>
              <w:pStyle w:val="Listenabsatz"/>
              <w:numPr>
                <w:ilvl w:val="0"/>
                <w:numId w:val="6"/>
              </w:numPr>
              <w:ind w:left="1146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INTENDED APPLICATION OF SUBSTANCE</w:t>
            </w:r>
          </w:p>
        </w:tc>
      </w:tr>
      <w:tr w:rsidR="00FA483E" w:rsidRPr="0015306B" w14:paraId="67433DAD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B769" w14:textId="77777777" w:rsidR="00FA483E" w:rsidRPr="0069327D" w:rsidRDefault="00FA483E" w:rsidP="00FA483E">
            <w:pPr>
              <w:rPr>
                <w:b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DDBC" w14:textId="77777777" w:rsidR="00FA483E" w:rsidRPr="0015306B" w:rsidRDefault="00FA483E" w:rsidP="00FA483E"/>
        </w:tc>
      </w:tr>
      <w:tr w:rsidR="00FA483E" w:rsidRPr="0015306B" w14:paraId="4DB5200A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0186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3.1</w:t>
            </w:r>
            <w:r w:rsidRPr="00084F30">
              <w:rPr>
                <w:rFonts w:ascii="Meta Offc" w:hAnsi="Meta Offc" w:cs="Meta Offc"/>
                <w:b/>
              </w:rPr>
              <w:tab/>
              <w:t>drinking water contact material: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25D4" w14:textId="77777777" w:rsidR="00FA483E" w:rsidRPr="0015306B" w:rsidRDefault="00FA483E" w:rsidP="00FA483E"/>
        </w:tc>
      </w:tr>
      <w:tr w:rsidR="00FA483E" w:rsidRPr="0015306B" w14:paraId="5B44B890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FA5F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3.2</w:t>
            </w:r>
            <w:r w:rsidRPr="00084F30">
              <w:rPr>
                <w:rFonts w:ascii="Meta Offc" w:hAnsi="Meta Offc" w:cs="Meta Offc"/>
                <w:b/>
              </w:rPr>
              <w:tab/>
              <w:t>technological function: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E714" w14:textId="77777777" w:rsidR="00FA483E" w:rsidRPr="0015306B" w:rsidRDefault="00FA483E" w:rsidP="00FA483E"/>
        </w:tc>
      </w:tr>
      <w:tr w:rsidR="00FA483E" w:rsidRPr="00F178B2" w14:paraId="4212E8FA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6565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3.3</w:t>
            </w:r>
            <w:r w:rsidRPr="00084F30">
              <w:rPr>
                <w:rFonts w:ascii="Meta Offc" w:hAnsi="Meta Offc" w:cs="Meta Offc"/>
                <w:b/>
              </w:rPr>
              <w:tab/>
              <w:t>maximum process temperature (°C):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C1E9" w14:textId="2F555491" w:rsidR="00FA483E" w:rsidRPr="00084F30" w:rsidRDefault="00FA483E" w:rsidP="006F2B14">
            <w:pPr>
              <w:jc w:val="center"/>
              <w:rPr>
                <w:rFonts w:ascii="Meta Offc" w:hAnsi="Meta Offc" w:cs="Meta Offc"/>
              </w:rPr>
            </w:pPr>
            <w:r w:rsidRPr="00084F30">
              <w:rPr>
                <w:rFonts w:ascii="Meta Offc" w:hAnsi="Meta Offc" w:cs="Meta Offc"/>
              </w:rPr>
              <w:t xml:space="preserve">Description of the </w:t>
            </w:r>
            <w:r w:rsidR="00C036CF" w:rsidRPr="00084F30">
              <w:rPr>
                <w:rFonts w:ascii="Meta Offc" w:hAnsi="Meta Offc" w:cs="Meta Offc"/>
              </w:rPr>
              <w:t>produc</w:t>
            </w:r>
            <w:r w:rsidR="00C036CF">
              <w:rPr>
                <w:rFonts w:ascii="Meta Offc" w:hAnsi="Meta Offc" w:cs="Meta Offc"/>
              </w:rPr>
              <w:t>tion</w:t>
            </w:r>
            <w:r w:rsidR="00C036CF" w:rsidRPr="00084F30">
              <w:rPr>
                <w:rFonts w:ascii="Meta Offc" w:hAnsi="Meta Offc" w:cs="Meta Offc"/>
              </w:rPr>
              <w:t xml:space="preserve"> </w:t>
            </w:r>
            <w:r w:rsidRPr="00084F30">
              <w:rPr>
                <w:rFonts w:ascii="Meta Offc" w:hAnsi="Meta Offc" w:cs="Meta Offc"/>
              </w:rPr>
              <w:t>process</w:t>
            </w:r>
          </w:p>
        </w:tc>
      </w:tr>
      <w:tr w:rsidR="00FA483E" w:rsidRPr="0015306B" w14:paraId="53B7D74C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96C9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3.4</w:t>
            </w:r>
            <w:r w:rsidRPr="00084F30">
              <w:rPr>
                <w:rFonts w:ascii="Meta Offc" w:hAnsi="Meta Offc" w:cs="Meta Offc"/>
                <w:b/>
              </w:rPr>
              <w:tab/>
              <w:t>maximum percentage in formulation: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804C" w14:textId="77777777" w:rsidR="00FA483E" w:rsidRPr="00084F30" w:rsidRDefault="00FA483E" w:rsidP="00FA483E">
            <w:pPr>
              <w:rPr>
                <w:rFonts w:ascii="Meta Offc" w:hAnsi="Meta Offc" w:cs="Meta Offc"/>
              </w:rPr>
            </w:pPr>
          </w:p>
        </w:tc>
      </w:tr>
      <w:tr w:rsidR="00FA483E" w:rsidRPr="00F178B2" w14:paraId="0066DCCE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69D5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3.5</w:t>
            </w:r>
            <w:r w:rsidRPr="00084F30">
              <w:rPr>
                <w:rFonts w:ascii="Meta Offc" w:hAnsi="Meta Offc" w:cs="Meta Offc"/>
                <w:b/>
              </w:rPr>
              <w:tab/>
              <w:t>conditions of contact in practice: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E771" w14:textId="779A0687" w:rsidR="00FA483E" w:rsidRPr="00084F30" w:rsidRDefault="00FA483E" w:rsidP="006F2B14">
            <w:pPr>
              <w:jc w:val="center"/>
              <w:rPr>
                <w:rFonts w:ascii="Meta Offc" w:hAnsi="Meta Offc" w:cs="Meta Offc"/>
                <w:lang w:val="en-US"/>
              </w:rPr>
            </w:pPr>
            <w:r w:rsidRPr="00084F30">
              <w:rPr>
                <w:rFonts w:ascii="Meta Offc" w:hAnsi="Meta Offc" w:cs="Meta Offc"/>
                <w:lang w:val="en-US"/>
              </w:rPr>
              <w:t>application in water distribution</w:t>
            </w:r>
            <w:r w:rsidR="00C036CF">
              <w:rPr>
                <w:rFonts w:ascii="Meta Offc" w:hAnsi="Meta Offc" w:cs="Meta Offc"/>
                <w:lang w:val="en-US"/>
              </w:rPr>
              <w:t xml:space="preserve"> installations</w:t>
            </w:r>
          </w:p>
        </w:tc>
      </w:tr>
      <w:tr w:rsidR="00FA483E" w:rsidRPr="0015306B" w14:paraId="00AE6608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7CF8" w14:textId="37408BD4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3.5.1</w:t>
            </w:r>
            <w:r w:rsidRPr="00084F30">
              <w:rPr>
                <w:rFonts w:ascii="Meta Offc" w:hAnsi="Meta Offc" w:cs="Meta Offc"/>
                <w:b/>
              </w:rPr>
              <w:tab/>
              <w:t>contact with drinking water: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D710" w14:textId="77777777" w:rsidR="00FA483E" w:rsidRPr="0015306B" w:rsidRDefault="00FA483E" w:rsidP="00FA483E"/>
        </w:tc>
      </w:tr>
      <w:tr w:rsidR="00FA483E" w:rsidRPr="0015306B" w14:paraId="08FCA270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ECBD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3.5.2</w:t>
            </w:r>
            <w:r w:rsidRPr="00084F30">
              <w:rPr>
                <w:rFonts w:ascii="Meta Offc" w:hAnsi="Meta Offc" w:cs="Meta Offc"/>
                <w:b/>
              </w:rPr>
              <w:tab/>
              <w:t>time and temperature: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F277" w14:textId="77777777" w:rsidR="00FA483E" w:rsidRPr="0015306B" w:rsidRDefault="00FA483E" w:rsidP="00FA483E"/>
        </w:tc>
      </w:tr>
      <w:tr w:rsidR="00FA483E" w:rsidRPr="0015306B" w14:paraId="78CB724B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690B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3.5.3</w:t>
            </w:r>
            <w:r w:rsidRPr="00084F30">
              <w:rPr>
                <w:rFonts w:ascii="Meta Offc" w:hAnsi="Meta Offc" w:cs="Meta Offc"/>
                <w:b/>
              </w:rPr>
              <w:tab/>
              <w:t>surface to volume ratio: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BA57" w14:textId="77777777" w:rsidR="00FA483E" w:rsidRPr="0015306B" w:rsidRDefault="00FA483E" w:rsidP="00FA483E"/>
        </w:tc>
      </w:tr>
      <w:tr w:rsidR="00FA483E" w:rsidRPr="0015306B" w14:paraId="40586E50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AD85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3.5.4</w:t>
            </w:r>
            <w:r w:rsidRPr="00084F30">
              <w:rPr>
                <w:rFonts w:ascii="Meta Offc" w:hAnsi="Meta Offc" w:cs="Meta Offc"/>
                <w:b/>
              </w:rPr>
              <w:tab/>
              <w:t>other information: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8DFA" w14:textId="77777777" w:rsidR="00FA483E" w:rsidRPr="0015306B" w:rsidRDefault="00FA483E" w:rsidP="00FA483E"/>
        </w:tc>
      </w:tr>
      <w:tr w:rsidR="00FA483E" w:rsidRPr="00F178B2" w14:paraId="71F099E3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B946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3.6</w:t>
            </w:r>
            <w:r w:rsidRPr="00084F30">
              <w:rPr>
                <w:rFonts w:ascii="Meta Offc" w:hAnsi="Meta Offc" w:cs="Meta Offc"/>
                <w:b/>
              </w:rPr>
              <w:tab/>
              <w:t>treatment of drinking water contact material prior to use: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6D7A" w14:textId="77777777" w:rsidR="00FA483E" w:rsidRPr="0015306B" w:rsidRDefault="00FA483E" w:rsidP="00FA483E"/>
        </w:tc>
      </w:tr>
      <w:tr w:rsidR="00FA483E" w:rsidRPr="0015306B" w14:paraId="1A437D76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9EFD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3.7</w:t>
            </w:r>
            <w:r w:rsidRPr="00084F30">
              <w:rPr>
                <w:rFonts w:ascii="Meta Offc" w:hAnsi="Meta Offc" w:cs="Meta Offc"/>
                <w:b/>
              </w:rPr>
              <w:tab/>
              <w:t>other uses: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2927" w14:textId="77777777" w:rsidR="00FA483E" w:rsidRPr="0015306B" w:rsidRDefault="00FA483E" w:rsidP="00FA483E"/>
        </w:tc>
      </w:tr>
      <w:tr w:rsidR="00FA483E" w:rsidRPr="0015306B" w14:paraId="5177E97F" w14:textId="77777777" w:rsidTr="00084F30">
        <w:trPr>
          <w:cantSplit/>
        </w:trPr>
        <w:tc>
          <w:tcPr>
            <w:tcW w:w="5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C580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3.8</w:t>
            </w:r>
            <w:r w:rsidRPr="00084F30">
              <w:rPr>
                <w:rFonts w:ascii="Meta Offc" w:hAnsi="Meta Offc" w:cs="Meta Offc"/>
                <w:b/>
              </w:rPr>
              <w:tab/>
              <w:t>other information: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8ABB" w14:textId="77777777" w:rsidR="00FA483E" w:rsidRPr="0015306B" w:rsidRDefault="00FA483E" w:rsidP="00FA483E"/>
        </w:tc>
      </w:tr>
      <w:tr w:rsidR="00FA483E" w:rsidRPr="0015306B" w14:paraId="05F91AC4" w14:textId="77777777" w:rsidTr="00084F30">
        <w:trPr>
          <w:cantSplit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8482" w14:textId="77777777" w:rsidR="00FA483E" w:rsidRPr="0069327D" w:rsidRDefault="00FA483E" w:rsidP="00FA483E">
            <w:pPr>
              <w:rPr>
                <w:b/>
              </w:rPr>
            </w:pPr>
          </w:p>
        </w:tc>
      </w:tr>
      <w:tr w:rsidR="00FA483E" w:rsidRPr="00A03308" w14:paraId="3433E62A" w14:textId="77777777" w:rsidTr="00084F30">
        <w:trPr>
          <w:cantSplit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72C6" w14:textId="7C17EC33" w:rsidR="00FA483E" w:rsidRPr="00B7656F" w:rsidRDefault="00FA483E" w:rsidP="00490E8F">
            <w:pPr>
              <w:pStyle w:val="Listenabsatz"/>
              <w:numPr>
                <w:ilvl w:val="0"/>
                <w:numId w:val="6"/>
              </w:numPr>
              <w:ind w:left="1146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t>AUTHORISATION OF SUBSTANCE</w:t>
            </w:r>
          </w:p>
        </w:tc>
      </w:tr>
      <w:tr w:rsidR="00FA483E" w:rsidRPr="0015306B" w14:paraId="1B5A37C9" w14:textId="77777777" w:rsidTr="00084F30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B0D9" w14:textId="77777777" w:rsidR="00FA483E" w:rsidRPr="0069327D" w:rsidRDefault="00FA483E" w:rsidP="00A03308">
            <w:pPr>
              <w:tabs>
                <w:tab w:val="left" w:pos="1134"/>
              </w:tabs>
              <w:ind w:left="1135" w:hanging="851"/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5BA3" w14:textId="77777777" w:rsidR="00FA483E" w:rsidRPr="0015306B" w:rsidRDefault="00FA483E" w:rsidP="00FA483E"/>
        </w:tc>
      </w:tr>
      <w:tr w:rsidR="00FA483E" w:rsidRPr="0015306B" w14:paraId="53474808" w14:textId="77777777" w:rsidTr="00084F30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DD01" w14:textId="765CA5D1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4.1</w:t>
            </w:r>
            <w:r w:rsidRPr="00084F30">
              <w:rPr>
                <w:rFonts w:ascii="Meta Offc" w:hAnsi="Meta Offc" w:cs="Meta Offc"/>
                <w:b/>
              </w:rPr>
              <w:tab/>
              <w:t>EU countries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5809" w14:textId="77777777" w:rsidR="00FA483E" w:rsidRPr="0015306B" w:rsidRDefault="00FA483E" w:rsidP="00FA483E"/>
        </w:tc>
      </w:tr>
      <w:tr w:rsidR="00FA483E" w:rsidRPr="0015306B" w14:paraId="4FAA4B4E" w14:textId="77777777" w:rsidTr="00084F30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30FF" w14:textId="77777777" w:rsidR="00FA483E" w:rsidRPr="00084F30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084F30">
              <w:rPr>
                <w:rFonts w:ascii="Meta Offc" w:hAnsi="Meta Offc" w:cs="Meta Offc"/>
                <w:b/>
              </w:rPr>
              <w:t>4.1.1</w:t>
            </w:r>
            <w:r w:rsidRPr="00084F30">
              <w:rPr>
                <w:rFonts w:ascii="Meta Offc" w:hAnsi="Meta Offc" w:cs="Meta Offc"/>
                <w:b/>
              </w:rPr>
              <w:tab/>
              <w:t>in Member States: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9B86" w14:textId="77777777" w:rsidR="00FA483E" w:rsidRPr="0015306B" w:rsidRDefault="00FA483E" w:rsidP="00FA483E"/>
        </w:tc>
      </w:tr>
      <w:tr w:rsidR="00FA483E" w:rsidRPr="00F178B2" w14:paraId="3408FC82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D131" w14:textId="77777777" w:rsidR="00FA483E" w:rsidRPr="00B7656F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lastRenderedPageBreak/>
              <w:t>4.1.2</w:t>
            </w:r>
            <w:r w:rsidRPr="00B7656F">
              <w:rPr>
                <w:rFonts w:ascii="Meta Offc" w:hAnsi="Meta Offc" w:cs="Meta Offc"/>
                <w:b/>
              </w:rPr>
              <w:tab/>
              <w:t>notified as “new substance” in the context of 6th Amendment of Directive 67/548/EEC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272E" w14:textId="77777777" w:rsidR="00FA483E" w:rsidRPr="0015306B" w:rsidRDefault="00FA483E" w:rsidP="00FA483E"/>
        </w:tc>
      </w:tr>
      <w:tr w:rsidR="00FA483E" w:rsidRPr="0015306B" w14:paraId="2E7236A8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D72D" w14:textId="77777777" w:rsidR="00FA483E" w:rsidRPr="00B7656F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t>4.1.3</w:t>
            </w:r>
            <w:r w:rsidRPr="00B7656F">
              <w:rPr>
                <w:rFonts w:ascii="Meta Offc" w:hAnsi="Meta Offc" w:cs="Meta Offc"/>
                <w:b/>
              </w:rPr>
              <w:tab/>
              <w:t>other information: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ABEB" w14:textId="77777777" w:rsidR="00FA483E" w:rsidRPr="0015306B" w:rsidRDefault="00FA483E" w:rsidP="00FA483E"/>
        </w:tc>
      </w:tr>
      <w:tr w:rsidR="00FA483E" w:rsidRPr="0015306B" w14:paraId="54374E2B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8E2A" w14:textId="77777777" w:rsidR="00FA483E" w:rsidRPr="00B7656F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t>4.2</w:t>
            </w:r>
            <w:r w:rsidRPr="00B7656F">
              <w:rPr>
                <w:rFonts w:ascii="Meta Offc" w:hAnsi="Meta Offc" w:cs="Meta Offc"/>
                <w:b/>
              </w:rPr>
              <w:tab/>
              <w:t>non-EU countries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D7DF" w14:textId="77777777" w:rsidR="00FA483E" w:rsidRPr="0015306B" w:rsidRDefault="00FA483E" w:rsidP="00FA483E"/>
        </w:tc>
      </w:tr>
      <w:tr w:rsidR="00FA483E" w:rsidRPr="0015306B" w14:paraId="6C787B01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9E63" w14:textId="77777777" w:rsidR="00FA483E" w:rsidRPr="00B7656F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t>4.2.1</w:t>
            </w:r>
            <w:r w:rsidRPr="00B7656F">
              <w:rPr>
                <w:rFonts w:ascii="Meta Offc" w:hAnsi="Meta Offc" w:cs="Meta Offc"/>
                <w:b/>
              </w:rPr>
              <w:tab/>
              <w:t>in USA: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22D7" w14:textId="77777777" w:rsidR="00FA483E" w:rsidRPr="0015306B" w:rsidRDefault="00FA483E" w:rsidP="00FA483E"/>
        </w:tc>
      </w:tr>
      <w:tr w:rsidR="00FA483E" w:rsidRPr="0015306B" w14:paraId="70403FF3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BA97" w14:textId="77777777" w:rsidR="00FA483E" w:rsidRPr="00B7656F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t>4.2.2</w:t>
            </w:r>
            <w:r w:rsidRPr="00B7656F">
              <w:rPr>
                <w:rFonts w:ascii="Meta Offc" w:hAnsi="Meta Offc" w:cs="Meta Offc"/>
                <w:b/>
              </w:rPr>
              <w:tab/>
              <w:t>in Japan: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1BFB" w14:textId="77777777" w:rsidR="00FA483E" w:rsidRPr="0015306B" w:rsidRDefault="00FA483E" w:rsidP="00FA483E"/>
        </w:tc>
      </w:tr>
      <w:tr w:rsidR="00FA483E" w:rsidRPr="0015306B" w14:paraId="31F2C93D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5053" w14:textId="77777777" w:rsidR="00FA483E" w:rsidRPr="00B7656F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t>4.2.3</w:t>
            </w:r>
            <w:r w:rsidRPr="00B7656F">
              <w:rPr>
                <w:rFonts w:ascii="Meta Offc" w:hAnsi="Meta Offc" w:cs="Meta Offc"/>
                <w:b/>
              </w:rPr>
              <w:tab/>
              <w:t>in other countries: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7484" w14:textId="77777777" w:rsidR="00FA483E" w:rsidRPr="0015306B" w:rsidRDefault="00FA483E" w:rsidP="00FA483E"/>
        </w:tc>
      </w:tr>
      <w:tr w:rsidR="00FA483E" w:rsidRPr="0015306B" w14:paraId="716ED02C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2966" w14:textId="77777777" w:rsidR="00FA483E" w:rsidRPr="00B7656F" w:rsidRDefault="00FA483E" w:rsidP="00A03308">
            <w:pPr>
              <w:tabs>
                <w:tab w:val="left" w:pos="1134"/>
              </w:tabs>
              <w:ind w:left="1135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t>4.3</w:t>
            </w:r>
            <w:r w:rsidRPr="00B7656F">
              <w:rPr>
                <w:rFonts w:ascii="Meta Offc" w:hAnsi="Meta Offc" w:cs="Meta Offc"/>
                <w:b/>
              </w:rPr>
              <w:tab/>
              <w:t>other information: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2BA2" w14:textId="77777777" w:rsidR="00FA483E" w:rsidRPr="0015306B" w:rsidRDefault="00FA483E" w:rsidP="00FA483E"/>
        </w:tc>
      </w:tr>
      <w:tr w:rsidR="00FA483E" w:rsidRPr="0015306B" w14:paraId="67E0BBF1" w14:textId="77777777" w:rsidTr="00470B68">
        <w:trPr>
          <w:cantSplit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1E85" w14:textId="77777777" w:rsidR="00FA483E" w:rsidRPr="00B7656F" w:rsidRDefault="00FA483E" w:rsidP="00FA483E">
            <w:pPr>
              <w:rPr>
                <w:rFonts w:ascii="Meta Offc" w:hAnsi="Meta Offc" w:cs="Meta Offc"/>
                <w:b/>
              </w:rPr>
            </w:pPr>
          </w:p>
        </w:tc>
      </w:tr>
      <w:tr w:rsidR="00FA483E" w:rsidRPr="0015306B" w14:paraId="2F7187B1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EE69" w14:textId="77777777" w:rsidR="00FA483E" w:rsidRPr="00B7656F" w:rsidRDefault="00FA483E" w:rsidP="00FA483E">
            <w:pPr>
              <w:rPr>
                <w:rFonts w:ascii="Meta Offc" w:hAnsi="Meta Offc" w:cs="Meta Offc"/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EE2A" w14:textId="77777777" w:rsidR="00FA483E" w:rsidRPr="0015306B" w:rsidRDefault="00FA483E" w:rsidP="00FA483E"/>
        </w:tc>
      </w:tr>
      <w:tr w:rsidR="00FA483E" w:rsidRPr="00A03308" w14:paraId="2FF6A693" w14:textId="77777777" w:rsidTr="00470B68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6140" w14:textId="5712F839" w:rsidR="00FA483E" w:rsidRPr="00B7656F" w:rsidRDefault="00FA483E" w:rsidP="00490E8F">
            <w:pPr>
              <w:pStyle w:val="Listenabsatz"/>
              <w:numPr>
                <w:ilvl w:val="0"/>
                <w:numId w:val="6"/>
              </w:numPr>
              <w:ind w:left="1146" w:hanging="851"/>
              <w:rPr>
                <w:rFonts w:ascii="Meta Offc" w:hAnsi="Meta Offc" w:cs="Meta Offc"/>
                <w:b/>
              </w:rPr>
            </w:pPr>
            <w:r w:rsidRPr="00B7656F">
              <w:rPr>
                <w:rFonts w:ascii="Meta Offc" w:hAnsi="Meta Offc" w:cs="Meta Offc"/>
                <w:b/>
              </w:rPr>
              <w:t>REFERENCES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A6D3" w14:textId="77777777" w:rsidR="00FA483E" w:rsidRPr="00A03308" w:rsidRDefault="00FA483E" w:rsidP="001C27C1">
            <w:pPr>
              <w:tabs>
                <w:tab w:val="left" w:pos="1134"/>
              </w:tabs>
              <w:ind w:left="1135" w:hanging="1135"/>
              <w:rPr>
                <w:b/>
              </w:rPr>
            </w:pPr>
          </w:p>
        </w:tc>
      </w:tr>
    </w:tbl>
    <w:p w14:paraId="2461188A" w14:textId="77777777" w:rsidR="00FA483E" w:rsidRPr="0015306B" w:rsidRDefault="00FA483E" w:rsidP="00FA483E">
      <w:pPr>
        <w:rPr>
          <w:rFonts w:cs="Arial"/>
        </w:rPr>
      </w:pPr>
    </w:p>
    <w:sectPr w:rsidR="00FA483E" w:rsidRPr="0015306B" w:rsidSect="009825AD">
      <w:headerReference w:type="even" r:id="rId16"/>
      <w:headerReference w:type="default" r:id="rId17"/>
      <w:footerReference w:type="even" r:id="rId18"/>
      <w:headerReference w:type="first" r:id="rId19"/>
      <w:footerReference w:type="first" r:id="rId20"/>
      <w:type w:val="continuous"/>
      <w:pgSz w:w="11906" w:h="16838" w:code="9"/>
      <w:pgMar w:top="1418" w:right="3402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C1BC4" w14:textId="77777777" w:rsidR="004B3F93" w:rsidRDefault="004B3F93" w:rsidP="00252AF1">
      <w:pPr>
        <w:spacing w:line="240" w:lineRule="auto"/>
      </w:pPr>
      <w:r>
        <w:separator/>
      </w:r>
    </w:p>
  </w:endnote>
  <w:endnote w:type="continuationSeparator" w:id="0">
    <w:p w14:paraId="41770042" w14:textId="77777777" w:rsidR="004B3F93" w:rsidRDefault="004B3F93" w:rsidP="00252A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fc">
    <w:panose1 w:val="020B0604030101020102"/>
    <w:charset w:val="00"/>
    <w:family w:val="swiss"/>
    <w:pitch w:val="variable"/>
    <w:sig w:usb0="800000EF" w:usb1="5000207B" w:usb2="00000000" w:usb3="00000000" w:csb0="00000001" w:csb1="00000000"/>
    <w:embedRegular r:id="rId1" w:fontKey="{9494A667-EB1A-452D-A8CE-778A9F5FBE99}"/>
    <w:embedBold r:id="rId2" w:fontKey="{5FC14400-D9B5-4370-A806-E5678BAE49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 Serif Offc">
    <w:panose1 w:val="02010504050101020102"/>
    <w:charset w:val="00"/>
    <w:family w:val="auto"/>
    <w:pitch w:val="variable"/>
    <w:sig w:usb0="800000EF" w:usb1="5000207B" w:usb2="00000008" w:usb3="00000000" w:csb0="00000001" w:csb1="00000000"/>
    <w:embedRegular r:id="rId3" w:fontKey="{6C013173-9C2F-4F20-B8CC-0E15D0830874}"/>
    <w:embedBold r:id="rId4" w:fontKey="{7080CB02-EA6F-4C4F-B678-25288ED3CB1C}"/>
    <w:embedItalic r:id="rId5" w:fontKey="{66EEA6C6-8E03-4788-B0AF-820B53EAA7BA}"/>
    <w:embedBoldItalic r:id="rId6" w:fontKey="{B5A8CE1E-627C-48E5-8CFE-05D7114FF198}"/>
  </w:font>
  <w:font w:name="Meta Offc Book">
    <w:altName w:val="Meta Off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076E983-E976-4BB4-ACB5-2C745EABA952}"/>
  </w:font>
  <w:font w:name="DemosEFOP-Medium">
    <w:altName w:val="Calibri"/>
    <w:panose1 w:val="00000000000000000000"/>
    <w:charset w:val="00"/>
    <w:family w:val="modern"/>
    <w:notTrueType/>
    <w:pitch w:val="variable"/>
    <w:sig w:usb0="8000002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17399"/>
      <w:docPartObj>
        <w:docPartGallery w:val="Page Numbers (Bottom of Page)"/>
        <w:docPartUnique/>
      </w:docPartObj>
    </w:sdtPr>
    <w:sdtEndPr/>
    <w:sdtContent>
      <w:p w14:paraId="42E611BC" w14:textId="77777777" w:rsidR="00577283" w:rsidRDefault="000D1A8F" w:rsidP="00F072DF">
        <w:pPr>
          <w:pStyle w:val="Fuzeile"/>
          <w:framePr w:wrap="around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7A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650455"/>
      <w:docPartObj>
        <w:docPartGallery w:val="Page Numbers (Bottom of Page)"/>
        <w:docPartUnique/>
      </w:docPartObj>
    </w:sdtPr>
    <w:sdtEndPr/>
    <w:sdtContent>
      <w:p w14:paraId="019ABDEC" w14:textId="77777777" w:rsidR="00577283" w:rsidRPr="007A1353" w:rsidRDefault="000D1A8F" w:rsidP="007A1353">
        <w:pPr>
          <w:pStyle w:val="Fuzeile"/>
          <w:framePr w:wrap="around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2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74BBDC" w14:textId="77777777" w:rsidR="00577283" w:rsidRPr="007A1353" w:rsidRDefault="00577283" w:rsidP="007A1353">
    <w:pPr>
      <w:pStyle w:val="Fuzeile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9891E" w14:textId="77777777" w:rsidR="00577283" w:rsidRDefault="00577283" w:rsidP="00F072DF">
    <w:pPr>
      <w:pStyle w:val="Fuzeile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7FD03" w14:textId="77777777" w:rsidR="00577283" w:rsidRDefault="00577283" w:rsidP="00F072DF">
    <w:pPr>
      <w:pStyle w:val="Fuzeile"/>
      <w:framePr w:wrap="aroun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1B221" w14:textId="77777777" w:rsidR="004B3F93" w:rsidRDefault="004B3F93" w:rsidP="00252AF1">
      <w:pPr>
        <w:spacing w:line="240" w:lineRule="auto"/>
      </w:pPr>
      <w:r>
        <w:separator/>
      </w:r>
    </w:p>
  </w:footnote>
  <w:footnote w:type="continuationSeparator" w:id="0">
    <w:p w14:paraId="156C1FF8" w14:textId="77777777" w:rsidR="004B3F93" w:rsidRDefault="004B3F93" w:rsidP="00252A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8CA78" w14:textId="77777777" w:rsidR="00577283" w:rsidRDefault="00577283" w:rsidP="00800C85">
    <w:pPr>
      <w:pStyle w:val="Kopfzeile"/>
    </w:pPr>
  </w:p>
  <w:p w14:paraId="678C21B4" w14:textId="77777777" w:rsidR="00577283" w:rsidRPr="00800C85" w:rsidRDefault="00577283" w:rsidP="00800C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74050" w14:textId="77777777" w:rsidR="00577283" w:rsidRDefault="00577283" w:rsidP="00855B5B">
    <w:pPr>
      <w:pStyle w:val="Absender"/>
      <w:framePr w:h="3311" w:wrap="around" w:x="8851" w:y="12804"/>
      <w:rPr>
        <w:b/>
      </w:rPr>
    </w:pPr>
  </w:p>
  <w:p w14:paraId="0B7AFFE7" w14:textId="77777777" w:rsidR="00577283" w:rsidRDefault="00577283" w:rsidP="00855B5B">
    <w:pPr>
      <w:pStyle w:val="Absender"/>
      <w:framePr w:h="3311" w:wrap="around" w:x="8851" w:y="12804"/>
      <w:rPr>
        <w:b/>
      </w:rPr>
    </w:pPr>
  </w:p>
  <w:p w14:paraId="08B7F54C" w14:textId="77777777" w:rsidR="00577283" w:rsidRDefault="00577283" w:rsidP="00855B5B">
    <w:pPr>
      <w:pStyle w:val="Absender"/>
      <w:framePr w:h="3311" w:wrap="around" w:x="8851" w:y="12804"/>
      <w:rPr>
        <w:b/>
      </w:rPr>
    </w:pPr>
  </w:p>
  <w:p w14:paraId="144A16D0" w14:textId="77777777" w:rsidR="00577283" w:rsidRDefault="00577283" w:rsidP="00855B5B">
    <w:pPr>
      <w:pStyle w:val="Absender"/>
      <w:framePr w:h="3311" w:wrap="around" w:x="8851" w:y="12804"/>
      <w:rPr>
        <w:b/>
      </w:rPr>
    </w:pPr>
  </w:p>
  <w:p w14:paraId="7959F7DC" w14:textId="77777777" w:rsidR="00577283" w:rsidRDefault="00577283" w:rsidP="00855B5B">
    <w:pPr>
      <w:pStyle w:val="Absender"/>
      <w:framePr w:h="3311" w:wrap="around" w:x="8851" w:y="12804"/>
      <w:rPr>
        <w:b/>
      </w:rPr>
    </w:pPr>
  </w:p>
  <w:p w14:paraId="0B86AC02" w14:textId="77777777" w:rsidR="00577283" w:rsidRDefault="00577283" w:rsidP="00855B5B">
    <w:pPr>
      <w:pStyle w:val="Absender"/>
      <w:framePr w:h="3311" w:wrap="around" w:x="8851" w:y="12804"/>
      <w:rPr>
        <w:b/>
      </w:rPr>
    </w:pPr>
  </w:p>
  <w:p w14:paraId="48819095" w14:textId="77777777" w:rsidR="00577283" w:rsidRPr="0025495D" w:rsidRDefault="00577283" w:rsidP="00855B5B">
    <w:pPr>
      <w:pStyle w:val="Absender"/>
      <w:framePr w:h="3311" w:wrap="around" w:x="8851" w:y="12804"/>
    </w:pPr>
    <w:r w:rsidRPr="0025495D">
      <w:t>Umweltbundesamt</w:t>
    </w:r>
  </w:p>
  <w:p w14:paraId="2D948563" w14:textId="77777777" w:rsidR="00577283" w:rsidRPr="0025495D" w:rsidRDefault="00577283" w:rsidP="00855B5B">
    <w:pPr>
      <w:pStyle w:val="Absender"/>
      <w:framePr w:h="3311" w:wrap="around" w:x="8851" w:y="12804"/>
    </w:pPr>
    <w:r w:rsidRPr="0025495D">
      <w:t>Fachgebiet II 3.4</w:t>
    </w:r>
  </w:p>
  <w:p w14:paraId="35CDF7F7" w14:textId="77777777" w:rsidR="00577283" w:rsidRPr="0025495D" w:rsidRDefault="00577283" w:rsidP="00855B5B">
    <w:pPr>
      <w:pStyle w:val="Absender"/>
      <w:framePr w:h="3311" w:wrap="around" w:x="8851" w:y="12804"/>
    </w:pPr>
    <w:r w:rsidRPr="0025495D">
      <w:t>Heinrich-Heine-Str. 12</w:t>
    </w:r>
  </w:p>
  <w:p w14:paraId="39AE7FC5" w14:textId="77777777" w:rsidR="00577283" w:rsidRPr="0025495D" w:rsidRDefault="00577283" w:rsidP="00855B5B">
    <w:pPr>
      <w:pStyle w:val="Absender"/>
      <w:framePr w:h="3311" w:wrap="around" w:x="8851" w:y="12804"/>
      <w:rPr>
        <w:lang w:val="en-US"/>
      </w:rPr>
    </w:pPr>
    <w:r w:rsidRPr="0025495D">
      <w:rPr>
        <w:lang w:val="en-US"/>
      </w:rPr>
      <w:t>08645 Bad Elster</w:t>
    </w:r>
  </w:p>
  <w:p w14:paraId="76687584" w14:textId="77777777" w:rsidR="00577283" w:rsidRPr="0025495D" w:rsidRDefault="00577283" w:rsidP="00855B5B">
    <w:pPr>
      <w:pStyle w:val="Absender"/>
      <w:framePr w:h="3311" w:wrap="around" w:x="8851" w:y="12804"/>
      <w:rPr>
        <w:lang w:val="en-US"/>
      </w:rPr>
    </w:pPr>
  </w:p>
  <w:p w14:paraId="207137B3" w14:textId="77777777" w:rsidR="00577283" w:rsidRPr="0025495D" w:rsidRDefault="00DB1234" w:rsidP="00855B5B">
    <w:pPr>
      <w:pStyle w:val="Absender"/>
      <w:framePr w:h="3311" w:wrap="around" w:x="8851" w:y="12804"/>
      <w:rPr>
        <w:lang w:val="en-US"/>
      </w:rPr>
    </w:pPr>
    <w:hyperlink r:id="rId1" w:history="1">
      <w:r w:rsidR="00577283" w:rsidRPr="0025495D">
        <w:rPr>
          <w:rStyle w:val="Hyperlink"/>
          <w:lang w:val="en-US"/>
        </w:rPr>
        <w:t>www.umweltbundesamt.de</w:t>
      </w:r>
    </w:hyperlink>
  </w:p>
  <w:p w14:paraId="3272937D" w14:textId="11F53C9E" w:rsidR="00577283" w:rsidRPr="00252AF1" w:rsidRDefault="00ED07AE" w:rsidP="0025495D">
    <w:pPr>
      <w:pStyle w:val="Kopfzeile"/>
      <w:rPr>
        <w:vanish/>
      </w:rPr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0287" behindDoc="0" locked="0" layoutInCell="1" allowOverlap="1" wp14:anchorId="26B621CB" wp14:editId="26CFEE49">
              <wp:simplePos x="0" y="0"/>
              <wp:positionH relativeFrom="column">
                <wp:posOffset>-900430</wp:posOffset>
              </wp:positionH>
              <wp:positionV relativeFrom="paragraph">
                <wp:posOffset>0</wp:posOffset>
              </wp:positionV>
              <wp:extent cx="7560310" cy="10692130"/>
              <wp:effectExtent l="13970" t="0" r="0" b="444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692130"/>
                        <a:chOff x="0" y="0"/>
                        <a:chExt cx="11906" cy="16838"/>
                      </a:xfrm>
                    </wpg:grpSpPr>
                    <wpg:grpSp>
                      <wpg:cNvPr id="2" name="Group 3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" cy="16838"/>
                          <a:chOff x="0" y="0"/>
                          <a:chExt cx="11906" cy="16838"/>
                        </a:xfrm>
                      </wpg:grpSpPr>
                      <wps:wsp>
                        <wps:cNvPr id="3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283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5" cy="1683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6" name="AutoShape 4"/>
                      <wps:cNvCnPr>
                        <a:cxnSpLocks noChangeShapeType="1"/>
                      </wps:cNvCnPr>
                      <wps:spPr bwMode="auto">
                        <a:xfrm flipH="1">
                          <a:off x="0" y="5730"/>
                          <a:ext cx="28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5"/>
                      <wps:cNvCnPr>
                        <a:cxnSpLocks noChangeShapeType="1"/>
                      </wps:cNvCnPr>
                      <wps:spPr bwMode="auto">
                        <a:xfrm flipH="1">
                          <a:off x="0" y="8427"/>
                          <a:ext cx="28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80FF23" id="Group 6" o:spid="_x0000_s1026" style="position:absolute;margin-left:-70.9pt;margin-top:0;width:595.3pt;height:841.9pt;z-index:251660287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">
              <v:group id="Group 3" o:spid="_x0000_s1027" style="position:absolute;width:11906;height:16838" coordsize="11906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tangle 1" o:spid="_x0000_s1028" style="position:absolute;width:11906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Ez8QA&#10;AADaAAAADwAAAGRycy9kb3ducmV2LnhtbESPQWvCQBSE70L/w/IKvemmrUiJriKlhSKkECvq8Zl9&#10;JsHs27C7avLv3YLgcZiZb5jZojONuJDztWUFr6MEBHFhdc2lgs3f9/ADhA/IGhvLpKAnD4v502CG&#10;qbZXzumyDqWIEPYpKqhCaFMpfVGRQT+yLXH0jtYZDFG6UmqH1wg3jXxLkok0WHNcqLClz4qK0/ps&#10;FNgu2/zm++SwPWYyjJvV7ivvd0q9PHfLKYhAXXiE7+0freAd/q/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xM/EAAAA2gAAAA8AAAAAAAAAAAAAAAAAmAIAAGRycy9k&#10;b3ducmV2LnhtbFBLBQYAAAAABAAEAPUAAACJAwAAAAA=&#10;" fillcolor="#f2f2f2 [3214]" stroked="f"/>
                <v:rect id="Rectangle 2" o:spid="_x0000_s1029" style="position:absolute;width:285;height:16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dcu8MA&#10;AADaAAAADwAAAGRycy9kb3ducmV2LnhtbESP3YrCMBSE7xf2HcIRvFtTFxGppiKyCyIoVEW9PDan&#10;P9iclCZqffvNguDlMDPfMLN5Z2pxp9ZVlhUMBxEI4szqigsFh/3v1wSE88gaa8uk4EkO5snnxwxj&#10;bR+c0n3nCxEg7GJUUHrfxFK6rCSDbmAb4uDltjXog2wLqVt8BLip5XcUjaXBisNCiQ0tS8quu5tR&#10;YLvNYZueo8sx30g/qtenn/R5Uqrf6xZTEJ46/w6/2iutYAT/V8INk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dcu8MAAADaAAAADwAAAAAAAAAAAAAAAACYAgAAZHJzL2Rv&#10;d25yZXYueG1sUEsFBgAAAAAEAAQA9QAAAIgDAAAAAA==&#10;" fillcolor="#f2f2f2 [3214]" stroked="f"/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30" type="#_x0000_t32" style="position:absolute;top:5730;width:28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/ATMMAAADaAAAADwAAAGRycy9kb3ducmV2LnhtbESPT2sCMRTE74LfITzBi9RsK4hsjSKC&#10;pR6E+gd6fd08d6OblyWJun57UxA8DjO/GWY6b20truSDcazgfZiBIC6cNlwqOOxXbxMQISJrrB2T&#10;gjsFmM+6nSnm2t14S9ddLEUq4ZCjgirGJpcyFBVZDEPXECfv6LzFmKQvpfZ4S+W2lh9ZNpYWDaeF&#10;ChtaVlScdxerYDz6u59W/ue8Hlx+zZcZTTaNCUr1e+3iE0SkNr7CT/pbJw7+r6Qb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/wEzDAAAA2gAAAA8AAAAAAAAAAAAA&#10;AAAAoQIAAGRycy9kb3ducmV2LnhtbFBLBQYAAAAABAAEAPkAAACRAwAAAAA=&#10;" strokecolor="white [3212]" strokeweight="1.5pt"/>
              <v:shape id="AutoShape 5" o:spid="_x0000_s1031" type="#_x0000_t32" style="position:absolute;top:8427;width:28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Nl18QAAADaAAAADwAAAGRycy9kb3ducmV2LnhtbESPQWsCMRSE70L/Q3iFXkrNWkFlu1kR&#10;QWkPgtpCr6+b193UzcuSRF3/vREKHoeZ+YYp5r1txYl8MI4VjIYZCOLKacO1gq/P1csMRIjIGlvH&#10;pOBCAeblw6DAXLsz7+i0j7VIEA45Kmhi7HIpQ9WQxTB0HXHyfp23GJP0tdQezwluW/maZRNp0XBa&#10;aLCjZUPVYX+0Cibjn8vfym8PH8/Hb7M249mmM0Gpp8d+8QYiUh/v4f/2u1YwhduVdANk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M2XXxAAAANoAAAAPAAAAAAAAAAAA&#10;AAAAAKECAABkcnMvZG93bnJldi54bWxQSwUGAAAAAAQABAD5AAAAkgMAAAAA&#10;" strokecolor="white [3212]" strokeweight="1.5pt"/>
            </v:group>
          </w:pict>
        </mc:Fallback>
      </mc:AlternateContent>
    </w:r>
    <w:r w:rsidR="00577283">
      <w:rPr>
        <w:noProof/>
        <w:lang w:val="de-DE" w:eastAsia="de-DE"/>
      </w:rPr>
      <w:drawing>
        <wp:anchor distT="0" distB="0" distL="114300" distR="114300" simplePos="0" relativeHeight="251661312" behindDoc="0" locked="0" layoutInCell="1" allowOverlap="1" wp14:anchorId="343B3FAA" wp14:editId="60062B35">
          <wp:simplePos x="0" y="0"/>
          <wp:positionH relativeFrom="column">
            <wp:posOffset>-1100</wp:posOffset>
          </wp:positionH>
          <wp:positionV relativeFrom="paragraph">
            <wp:posOffset>0</wp:posOffset>
          </wp:positionV>
          <wp:extent cx="6299068" cy="1078173"/>
          <wp:effectExtent l="19050" t="0" r="6482" b="0"/>
          <wp:wrapNone/>
          <wp:docPr id="5" name="Grafik 4" descr="KOPFZEILE_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ZEILE_D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99068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BC45E" w14:textId="77777777" w:rsidR="00577283" w:rsidRDefault="00577283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70F15" w14:textId="77777777" w:rsidR="00577283" w:rsidRDefault="00577283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3FBF7" w14:textId="77777777" w:rsidR="00577283" w:rsidRDefault="005772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5DF1"/>
    <w:multiLevelType w:val="multilevel"/>
    <w:tmpl w:val="8D905AD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E54A90"/>
    <w:multiLevelType w:val="hybridMultilevel"/>
    <w:tmpl w:val="93301F92"/>
    <w:lvl w:ilvl="0" w:tplc="F6640B2C">
      <w:start w:val="1"/>
      <w:numFmt w:val="decimal"/>
      <w:pStyle w:val="Nummerierung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A16FD"/>
    <w:multiLevelType w:val="hybridMultilevel"/>
    <w:tmpl w:val="64101284"/>
    <w:lvl w:ilvl="0" w:tplc="77487008">
      <w:start w:val="2"/>
      <w:numFmt w:val="decimal"/>
      <w:pStyle w:val="Verfgungspunkt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B41CF"/>
    <w:multiLevelType w:val="multilevel"/>
    <w:tmpl w:val="43963DE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CAA63BF"/>
    <w:multiLevelType w:val="hybridMultilevel"/>
    <w:tmpl w:val="A51EFDBC"/>
    <w:lvl w:ilvl="0" w:tplc="95DA79D6">
      <w:start w:val="1"/>
      <w:numFmt w:val="decimal"/>
      <w:lvlText w:val="%1"/>
      <w:lvlJc w:val="left"/>
      <w:pPr>
        <w:ind w:left="15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7060F"/>
    <w:multiLevelType w:val="hybridMultilevel"/>
    <w:tmpl w:val="3A08B3E4"/>
    <w:lvl w:ilvl="0" w:tplc="C77C888E">
      <w:start w:val="1"/>
      <w:numFmt w:val="bullet"/>
      <w:pStyle w:val="Aufzhlung"/>
      <w:lvlText w:val="-"/>
      <w:lvlJc w:val="left"/>
      <w:pPr>
        <w:ind w:left="720" w:hanging="360"/>
      </w:pPr>
      <w:rPr>
        <w:rFonts w:ascii="Meta Offc" w:hAnsi="Meta Off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attachedTemplate r:id="rId1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3E"/>
    <w:rsid w:val="00005BD4"/>
    <w:rsid w:val="00046B13"/>
    <w:rsid w:val="000562A4"/>
    <w:rsid w:val="000647B4"/>
    <w:rsid w:val="00066DA5"/>
    <w:rsid w:val="00070573"/>
    <w:rsid w:val="00084F30"/>
    <w:rsid w:val="00094768"/>
    <w:rsid w:val="000A3574"/>
    <w:rsid w:val="000A4B19"/>
    <w:rsid w:val="000C2736"/>
    <w:rsid w:val="000D1A8F"/>
    <w:rsid w:val="000F3D38"/>
    <w:rsid w:val="000F5424"/>
    <w:rsid w:val="001037E8"/>
    <w:rsid w:val="00115197"/>
    <w:rsid w:val="00176B49"/>
    <w:rsid w:val="00181245"/>
    <w:rsid w:val="001947B4"/>
    <w:rsid w:val="00196821"/>
    <w:rsid w:val="001C27C1"/>
    <w:rsid w:val="001D03C8"/>
    <w:rsid w:val="001D6AE4"/>
    <w:rsid w:val="001E5F94"/>
    <w:rsid w:val="00233D41"/>
    <w:rsid w:val="00252AF1"/>
    <w:rsid w:val="002543DA"/>
    <w:rsid w:val="0025495D"/>
    <w:rsid w:val="00266622"/>
    <w:rsid w:val="00267E7F"/>
    <w:rsid w:val="002804AC"/>
    <w:rsid w:val="002A6A0B"/>
    <w:rsid w:val="002A7686"/>
    <w:rsid w:val="002C0666"/>
    <w:rsid w:val="00305BAF"/>
    <w:rsid w:val="0030608E"/>
    <w:rsid w:val="0031684F"/>
    <w:rsid w:val="00317D9B"/>
    <w:rsid w:val="00330822"/>
    <w:rsid w:val="003403FE"/>
    <w:rsid w:val="0035387E"/>
    <w:rsid w:val="003853D9"/>
    <w:rsid w:val="00385D2B"/>
    <w:rsid w:val="00393203"/>
    <w:rsid w:val="00396CB4"/>
    <w:rsid w:val="00396F7B"/>
    <w:rsid w:val="00397774"/>
    <w:rsid w:val="003A4E72"/>
    <w:rsid w:val="003A5493"/>
    <w:rsid w:val="003B1C24"/>
    <w:rsid w:val="003D0044"/>
    <w:rsid w:val="003D2601"/>
    <w:rsid w:val="003E241D"/>
    <w:rsid w:val="0040529F"/>
    <w:rsid w:val="00423B5C"/>
    <w:rsid w:val="00430134"/>
    <w:rsid w:val="00435761"/>
    <w:rsid w:val="00456E73"/>
    <w:rsid w:val="00470B68"/>
    <w:rsid w:val="00490E8F"/>
    <w:rsid w:val="004B11C5"/>
    <w:rsid w:val="004B3F93"/>
    <w:rsid w:val="004D5FAD"/>
    <w:rsid w:val="004E3655"/>
    <w:rsid w:val="004E7C6C"/>
    <w:rsid w:val="004F5E18"/>
    <w:rsid w:val="00507CD1"/>
    <w:rsid w:val="00577283"/>
    <w:rsid w:val="005C1677"/>
    <w:rsid w:val="005C23FF"/>
    <w:rsid w:val="005C5A9C"/>
    <w:rsid w:val="005D4F7C"/>
    <w:rsid w:val="005E1A5A"/>
    <w:rsid w:val="005E3AC9"/>
    <w:rsid w:val="006041CA"/>
    <w:rsid w:val="006042EB"/>
    <w:rsid w:val="00617681"/>
    <w:rsid w:val="006835AE"/>
    <w:rsid w:val="0069327D"/>
    <w:rsid w:val="006B6377"/>
    <w:rsid w:val="006C43DA"/>
    <w:rsid w:val="006E4F42"/>
    <w:rsid w:val="006F2B14"/>
    <w:rsid w:val="007111AD"/>
    <w:rsid w:val="00714740"/>
    <w:rsid w:val="007503FA"/>
    <w:rsid w:val="00750F67"/>
    <w:rsid w:val="00752EE0"/>
    <w:rsid w:val="007623E8"/>
    <w:rsid w:val="0077444E"/>
    <w:rsid w:val="00781726"/>
    <w:rsid w:val="00795AD6"/>
    <w:rsid w:val="007A1353"/>
    <w:rsid w:val="007A664C"/>
    <w:rsid w:val="007A7B05"/>
    <w:rsid w:val="007D1A35"/>
    <w:rsid w:val="00800C85"/>
    <w:rsid w:val="0082018E"/>
    <w:rsid w:val="00831DCF"/>
    <w:rsid w:val="00853915"/>
    <w:rsid w:val="00854C53"/>
    <w:rsid w:val="00855B5B"/>
    <w:rsid w:val="008708D9"/>
    <w:rsid w:val="0087478A"/>
    <w:rsid w:val="008804CE"/>
    <w:rsid w:val="00896487"/>
    <w:rsid w:val="008F4890"/>
    <w:rsid w:val="00922395"/>
    <w:rsid w:val="00932CA1"/>
    <w:rsid w:val="009461A8"/>
    <w:rsid w:val="0096163D"/>
    <w:rsid w:val="00977BB4"/>
    <w:rsid w:val="009825AD"/>
    <w:rsid w:val="00986EBA"/>
    <w:rsid w:val="00996F48"/>
    <w:rsid w:val="009A4943"/>
    <w:rsid w:val="009B11C6"/>
    <w:rsid w:val="009B6567"/>
    <w:rsid w:val="00A03308"/>
    <w:rsid w:val="00A17156"/>
    <w:rsid w:val="00A525BF"/>
    <w:rsid w:val="00A569EB"/>
    <w:rsid w:val="00A71E4E"/>
    <w:rsid w:val="00A74D9D"/>
    <w:rsid w:val="00A86C3A"/>
    <w:rsid w:val="00AA695B"/>
    <w:rsid w:val="00AC5C5D"/>
    <w:rsid w:val="00AD7D5C"/>
    <w:rsid w:val="00B464DE"/>
    <w:rsid w:val="00B57D14"/>
    <w:rsid w:val="00B70C72"/>
    <w:rsid w:val="00B7656F"/>
    <w:rsid w:val="00B80DBD"/>
    <w:rsid w:val="00BA4E11"/>
    <w:rsid w:val="00BB0206"/>
    <w:rsid w:val="00BC2AE2"/>
    <w:rsid w:val="00BE77BE"/>
    <w:rsid w:val="00C036CF"/>
    <w:rsid w:val="00C16B5D"/>
    <w:rsid w:val="00C46277"/>
    <w:rsid w:val="00C609BA"/>
    <w:rsid w:val="00C8762A"/>
    <w:rsid w:val="00C944A4"/>
    <w:rsid w:val="00C96932"/>
    <w:rsid w:val="00CD12F1"/>
    <w:rsid w:val="00CD7190"/>
    <w:rsid w:val="00CE0C20"/>
    <w:rsid w:val="00CE45B3"/>
    <w:rsid w:val="00D11024"/>
    <w:rsid w:val="00D14C63"/>
    <w:rsid w:val="00D23608"/>
    <w:rsid w:val="00D27CE8"/>
    <w:rsid w:val="00D44BE6"/>
    <w:rsid w:val="00D55430"/>
    <w:rsid w:val="00D96FAD"/>
    <w:rsid w:val="00DB1234"/>
    <w:rsid w:val="00DB3584"/>
    <w:rsid w:val="00DC37AE"/>
    <w:rsid w:val="00DC5751"/>
    <w:rsid w:val="00DE2C7A"/>
    <w:rsid w:val="00DE2D9A"/>
    <w:rsid w:val="00E110A5"/>
    <w:rsid w:val="00E1566C"/>
    <w:rsid w:val="00E17DFD"/>
    <w:rsid w:val="00E267B7"/>
    <w:rsid w:val="00E45481"/>
    <w:rsid w:val="00E62290"/>
    <w:rsid w:val="00EA216B"/>
    <w:rsid w:val="00EA2E6D"/>
    <w:rsid w:val="00EC109B"/>
    <w:rsid w:val="00ED07AE"/>
    <w:rsid w:val="00EE0151"/>
    <w:rsid w:val="00F02320"/>
    <w:rsid w:val="00F072DF"/>
    <w:rsid w:val="00F12EF6"/>
    <w:rsid w:val="00F14A3F"/>
    <w:rsid w:val="00F632E4"/>
    <w:rsid w:val="00F76BF4"/>
    <w:rsid w:val="00F822CC"/>
    <w:rsid w:val="00FA483E"/>
    <w:rsid w:val="00FA6549"/>
    <w:rsid w:val="00FD2046"/>
    <w:rsid w:val="00FD2150"/>
    <w:rsid w:val="00FE6008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5C80A0"/>
  <w15:docId w15:val="{80788C5B-E2B9-4D58-883D-8C23FF89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037E8"/>
    <w:pPr>
      <w:spacing w:after="0" w:line="300" w:lineRule="atLeast"/>
    </w:pPr>
  </w:style>
  <w:style w:type="paragraph" w:styleId="berschrift1">
    <w:name w:val="heading 1"/>
    <w:basedOn w:val="Standard"/>
    <w:next w:val="Standard"/>
    <w:link w:val="berschrift1Zchn"/>
    <w:qFormat/>
    <w:rsid w:val="009461A8"/>
    <w:pPr>
      <w:keepNext/>
      <w:numPr>
        <w:numId w:val="4"/>
      </w:numPr>
      <w:spacing w:before="120" w:after="60" w:line="280" w:lineRule="atLeast"/>
      <w:outlineLvl w:val="0"/>
    </w:pPr>
    <w:rPr>
      <w:rFonts w:asciiTheme="majorHAnsi" w:hAnsiTheme="majorHAnsi" w:cs="Arial"/>
      <w:b/>
      <w:bCs/>
      <w:color w:val="5EAD35"/>
      <w:kern w:val="32"/>
      <w:sz w:val="32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9461A8"/>
    <w:pPr>
      <w:keepNext/>
      <w:spacing w:before="120" w:after="60" w:line="280" w:lineRule="atLeast"/>
      <w:outlineLvl w:val="1"/>
    </w:pPr>
    <w:rPr>
      <w:rFonts w:asciiTheme="majorHAnsi" w:hAnsiTheme="majorHAnsi" w:cs="Arial"/>
      <w:b/>
      <w:bCs/>
      <w:iCs/>
      <w:sz w:val="28"/>
      <w:szCs w:val="28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9461A8"/>
    <w:pPr>
      <w:keepNext/>
      <w:numPr>
        <w:ilvl w:val="2"/>
        <w:numId w:val="4"/>
      </w:numPr>
      <w:spacing w:before="120" w:after="60" w:line="280" w:lineRule="atLeast"/>
      <w:outlineLvl w:val="2"/>
    </w:pPr>
    <w:rPr>
      <w:rFonts w:asciiTheme="majorHAnsi" w:hAnsiTheme="majorHAnsi" w:cs="Arial"/>
      <w:b/>
      <w:bCs/>
      <w:sz w:val="24"/>
      <w:szCs w:val="26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9461A8"/>
    <w:pPr>
      <w:keepNext/>
      <w:numPr>
        <w:ilvl w:val="3"/>
        <w:numId w:val="4"/>
      </w:numPr>
      <w:spacing w:before="120" w:after="60" w:line="280" w:lineRule="atLeast"/>
      <w:outlineLvl w:val="3"/>
    </w:pPr>
    <w:rPr>
      <w:rFonts w:asciiTheme="majorHAnsi" w:hAnsiTheme="majorHAnsi" w:cs="Times New Roman"/>
      <w:b/>
      <w:bCs/>
      <w:szCs w:val="28"/>
      <w:lang w:val="de-DE" w:eastAsia="de-DE"/>
    </w:rPr>
  </w:style>
  <w:style w:type="paragraph" w:styleId="berschrift5">
    <w:name w:val="heading 5"/>
    <w:basedOn w:val="Standard"/>
    <w:next w:val="Standard"/>
    <w:link w:val="berschrift5Zchn"/>
    <w:qFormat/>
    <w:rsid w:val="001968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0003C" w:themeColor="accent1" w:themeShade="7F"/>
    </w:rPr>
  </w:style>
  <w:style w:type="paragraph" w:styleId="berschrift6">
    <w:name w:val="heading 6"/>
    <w:basedOn w:val="Standard"/>
    <w:next w:val="Standard"/>
    <w:link w:val="berschrift6Zchn"/>
    <w:rsid w:val="009461A8"/>
    <w:pPr>
      <w:numPr>
        <w:ilvl w:val="5"/>
        <w:numId w:val="4"/>
      </w:numPr>
      <w:spacing w:before="120" w:after="120" w:line="280" w:lineRule="atLeast"/>
      <w:outlineLvl w:val="5"/>
    </w:pPr>
    <w:rPr>
      <w:rFonts w:asciiTheme="majorHAnsi" w:hAnsiTheme="majorHAnsi" w:cs="Times New Roman"/>
      <w:bCs/>
      <w:i/>
      <w:lang w:val="de-DE" w:eastAsia="de-DE"/>
    </w:rPr>
  </w:style>
  <w:style w:type="paragraph" w:styleId="berschrift7">
    <w:name w:val="heading 7"/>
    <w:basedOn w:val="Standard"/>
    <w:next w:val="Standard"/>
    <w:link w:val="berschrift7Zchn"/>
    <w:semiHidden/>
    <w:qFormat/>
    <w:rsid w:val="009461A8"/>
    <w:pPr>
      <w:numPr>
        <w:ilvl w:val="6"/>
        <w:numId w:val="4"/>
      </w:numPr>
      <w:spacing w:before="240" w:after="60" w:line="280" w:lineRule="atLeast"/>
      <w:outlineLvl w:val="6"/>
    </w:pPr>
    <w:rPr>
      <w:rFonts w:ascii="Times New Roman" w:hAnsi="Times New Roman" w:cs="Times New Roman"/>
      <w:szCs w:val="24"/>
      <w:lang w:val="de-DE" w:eastAsia="de-DE"/>
    </w:rPr>
  </w:style>
  <w:style w:type="paragraph" w:styleId="berschrift8">
    <w:name w:val="heading 8"/>
    <w:basedOn w:val="Standard"/>
    <w:next w:val="Standard"/>
    <w:link w:val="berschrift8Zchn"/>
    <w:semiHidden/>
    <w:qFormat/>
    <w:rsid w:val="009461A8"/>
    <w:pPr>
      <w:numPr>
        <w:ilvl w:val="7"/>
        <w:numId w:val="4"/>
      </w:numPr>
      <w:spacing w:before="240" w:after="60" w:line="280" w:lineRule="atLeast"/>
      <w:outlineLvl w:val="7"/>
    </w:pPr>
    <w:rPr>
      <w:rFonts w:ascii="Times New Roman" w:hAnsi="Times New Roman" w:cs="Times New Roman"/>
      <w:i/>
      <w:iCs/>
      <w:szCs w:val="24"/>
      <w:lang w:val="de-DE" w:eastAsia="de-DE"/>
    </w:rPr>
  </w:style>
  <w:style w:type="paragraph" w:styleId="berschrift9">
    <w:name w:val="heading 9"/>
    <w:basedOn w:val="Standard"/>
    <w:next w:val="Standard"/>
    <w:link w:val="berschrift9Zchn"/>
    <w:semiHidden/>
    <w:qFormat/>
    <w:rsid w:val="009461A8"/>
    <w:pPr>
      <w:numPr>
        <w:ilvl w:val="8"/>
        <w:numId w:val="4"/>
      </w:numPr>
      <w:spacing w:before="240" w:after="60" w:line="280" w:lineRule="atLeast"/>
      <w:outlineLvl w:val="8"/>
    </w:pPr>
    <w:rPr>
      <w:rFonts w:cs="Arial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252A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C1677"/>
  </w:style>
  <w:style w:type="paragraph" w:styleId="Fuzeile">
    <w:name w:val="footer"/>
    <w:basedOn w:val="Standard"/>
    <w:link w:val="FuzeileZchn"/>
    <w:uiPriority w:val="99"/>
    <w:rsid w:val="007A1353"/>
    <w:pPr>
      <w:framePr w:w="1021" w:h="1247" w:wrap="around" w:vAnchor="page" w:hAnchor="page" w:x="1" w:yAlign="bottom"/>
      <w:tabs>
        <w:tab w:val="center" w:pos="4536"/>
        <w:tab w:val="right" w:pos="9072"/>
      </w:tabs>
      <w:spacing w:line="240" w:lineRule="auto"/>
      <w:jc w:val="right"/>
    </w:pPr>
    <w:rPr>
      <w:sz w:val="19"/>
    </w:rPr>
  </w:style>
  <w:style w:type="character" w:customStyle="1" w:styleId="FuzeileZchn">
    <w:name w:val="Fußzeile Zchn"/>
    <w:basedOn w:val="Absatz-Standardschriftart"/>
    <w:link w:val="Fuzeile"/>
    <w:uiPriority w:val="99"/>
    <w:rsid w:val="007A1353"/>
    <w:rPr>
      <w:sz w:val="19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6E4F42"/>
    <w:pPr>
      <w:pBdr>
        <w:bottom w:val="single" w:sz="4" w:space="4" w:color="E2007A" w:themeColor="accent1"/>
      </w:pBdr>
      <w:spacing w:before="200" w:after="280"/>
      <w:ind w:left="936" w:right="936"/>
    </w:pPr>
    <w:rPr>
      <w:b/>
      <w:bCs/>
      <w:i/>
      <w:iCs/>
      <w:color w:val="E2007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C1677"/>
    <w:rPr>
      <w:b/>
      <w:bCs/>
      <w:i/>
      <w:iCs/>
      <w:color w:val="E2007A" w:themeColor="accent1"/>
    </w:rPr>
  </w:style>
  <w:style w:type="character" w:styleId="SchwacherVerweis">
    <w:name w:val="Subtle Reference"/>
    <w:basedOn w:val="Absatz-Standardschriftart"/>
    <w:uiPriority w:val="31"/>
    <w:semiHidden/>
    <w:rsid w:val="006E4F42"/>
    <w:rPr>
      <w:smallCaps/>
      <w:color w:val="5EAD35" w:themeColor="accent2"/>
      <w:u w:val="single"/>
    </w:rPr>
  </w:style>
  <w:style w:type="paragraph" w:customStyle="1" w:styleId="Absender">
    <w:name w:val="Absender"/>
    <w:basedOn w:val="Standard"/>
    <w:qFormat/>
    <w:rsid w:val="00233D41"/>
    <w:pPr>
      <w:framePr w:w="2495" w:h="3419" w:wrap="around" w:vAnchor="page" w:hAnchor="page" w:x="8846" w:y="12050"/>
      <w:spacing w:line="240" w:lineRule="atLeast"/>
    </w:pPr>
    <w:rPr>
      <w:rFonts w:asciiTheme="majorHAnsi" w:hAnsiTheme="majorHAnsi"/>
      <w:sz w:val="17"/>
      <w:lang w:val="de-DE"/>
    </w:rPr>
  </w:style>
  <w:style w:type="character" w:styleId="Fett">
    <w:name w:val="Strong"/>
    <w:basedOn w:val="Absatz-Standardschriftart"/>
    <w:uiPriority w:val="99"/>
    <w:qFormat/>
    <w:rsid w:val="00233D41"/>
    <w:rPr>
      <w:rFonts w:asciiTheme="majorHAnsi" w:hAnsiTheme="majorHAnsi"/>
      <w:b/>
      <w:bCs/>
    </w:rPr>
  </w:style>
  <w:style w:type="paragraph" w:customStyle="1" w:styleId="EmR">
    <w:name w:val="E.m.R."/>
    <w:basedOn w:val="Standard"/>
    <w:semiHidden/>
    <w:qFormat/>
    <w:rsid w:val="00FD2046"/>
    <w:pPr>
      <w:framePr w:w="3969" w:h="1134" w:hRule="exact" w:wrap="around" w:vAnchor="page" w:hAnchor="page" w:x="1419" w:y="1419"/>
    </w:pPr>
    <w:rPr>
      <w:color w:val="808080" w:themeColor="background1" w:themeShade="80"/>
      <w:lang w:val="de-DE"/>
    </w:rPr>
  </w:style>
  <w:style w:type="paragraph" w:customStyle="1" w:styleId="Empfnger">
    <w:name w:val="Empfänger"/>
    <w:basedOn w:val="Standard"/>
    <w:semiHidden/>
    <w:qFormat/>
    <w:rsid w:val="00FA6549"/>
    <w:pPr>
      <w:framePr w:w="4536" w:h="2268" w:hSpace="181" w:wrap="notBeside" w:vAnchor="page" w:hAnchor="page" w:x="1419" w:y="3063"/>
    </w:pPr>
    <w:rPr>
      <w:lang w:val="de-DE"/>
    </w:rPr>
  </w:style>
  <w:style w:type="paragraph" w:customStyle="1" w:styleId="Abbinder">
    <w:name w:val="Abbinder"/>
    <w:basedOn w:val="Standard"/>
    <w:qFormat/>
    <w:rsid w:val="00233D41"/>
    <w:pPr>
      <w:framePr w:w="9639" w:h="1004" w:hRule="exact" w:hSpace="181" w:wrap="around" w:vAnchor="page" w:hAnchor="page" w:y="4424"/>
      <w:tabs>
        <w:tab w:val="left" w:pos="5245"/>
      </w:tabs>
      <w:spacing w:line="220" w:lineRule="atLeast"/>
    </w:pPr>
    <w:rPr>
      <w:rFonts w:asciiTheme="majorHAnsi" w:hAnsiTheme="majorHAnsi"/>
      <w:sz w:val="17"/>
      <w:lang w:val="de-DE"/>
    </w:rPr>
  </w:style>
  <w:style w:type="paragraph" w:customStyle="1" w:styleId="Aufzhlung">
    <w:name w:val="Aufzählung"/>
    <w:basedOn w:val="Standard"/>
    <w:qFormat/>
    <w:rsid w:val="00D55430"/>
    <w:pPr>
      <w:numPr>
        <w:numId w:val="1"/>
      </w:numPr>
      <w:ind w:left="227" w:hanging="227"/>
    </w:pPr>
  </w:style>
  <w:style w:type="paragraph" w:customStyle="1" w:styleId="Nummerierung">
    <w:name w:val="Nummerierung"/>
    <w:basedOn w:val="Aufzhlung"/>
    <w:qFormat/>
    <w:rsid w:val="00D55430"/>
    <w:pPr>
      <w:numPr>
        <w:numId w:val="2"/>
      </w:numPr>
      <w:ind w:left="357" w:hanging="357"/>
    </w:pPr>
  </w:style>
  <w:style w:type="paragraph" w:customStyle="1" w:styleId="Verfgungspunkt">
    <w:name w:val="Verfügungspunkt"/>
    <w:basedOn w:val="Standard"/>
    <w:semiHidden/>
    <w:qFormat/>
    <w:rsid w:val="00FA6549"/>
    <w:pPr>
      <w:numPr>
        <w:numId w:val="3"/>
      </w:numPr>
      <w:tabs>
        <w:tab w:val="left" w:pos="357"/>
      </w:tabs>
      <w:ind w:left="357" w:hanging="357"/>
    </w:pPr>
    <w:rPr>
      <w:color w:val="808080" w:themeColor="background1" w:themeShade="80"/>
      <w:lang w:val="de-DE"/>
    </w:rPr>
  </w:style>
  <w:style w:type="table" w:styleId="Tabellenraster">
    <w:name w:val="Table Grid"/>
    <w:basedOn w:val="NormaleTabelle"/>
    <w:uiPriority w:val="59"/>
    <w:rsid w:val="00FA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">
    <w:name w:val="Tabelle"/>
    <w:basedOn w:val="Standard"/>
    <w:semiHidden/>
    <w:qFormat/>
    <w:rsid w:val="00FA6549"/>
    <w:pPr>
      <w:jc w:val="center"/>
    </w:pPr>
    <w:rPr>
      <w:color w:val="808080" w:themeColor="background1" w:themeShade="80"/>
    </w:rPr>
  </w:style>
  <w:style w:type="paragraph" w:customStyle="1" w:styleId="Headline">
    <w:name w:val="Headline"/>
    <w:aliases w:val="20pt ZAB20"/>
    <w:basedOn w:val="Standard"/>
    <w:qFormat/>
    <w:rsid w:val="009461A8"/>
    <w:pPr>
      <w:spacing w:line="400" w:lineRule="atLeast"/>
    </w:pPr>
    <w:rPr>
      <w:rFonts w:asciiTheme="majorHAnsi" w:hAnsiTheme="majorHAnsi"/>
      <w:b/>
      <w:sz w:val="40"/>
      <w:lang w:val="de-DE"/>
    </w:rPr>
  </w:style>
  <w:style w:type="paragraph" w:customStyle="1" w:styleId="Subheadline01">
    <w:name w:val="Subheadline01"/>
    <w:aliases w:val="14pt ZAB20"/>
    <w:basedOn w:val="Standard"/>
    <w:qFormat/>
    <w:rsid w:val="009461A8"/>
    <w:pPr>
      <w:spacing w:line="400" w:lineRule="atLeast"/>
    </w:pPr>
    <w:rPr>
      <w:rFonts w:asciiTheme="majorHAnsi" w:hAnsiTheme="majorHAnsi"/>
      <w:b/>
      <w:sz w:val="28"/>
      <w:lang w:val="de-DE"/>
    </w:rPr>
  </w:style>
  <w:style w:type="paragraph" w:customStyle="1" w:styleId="Subheadline02">
    <w:name w:val="Subheadline02"/>
    <w:aliases w:val="14pt ZAB 14"/>
    <w:basedOn w:val="Subheadline01"/>
    <w:qFormat/>
    <w:rsid w:val="00393203"/>
    <w:pPr>
      <w:spacing w:line="280" w:lineRule="atLeast"/>
    </w:pPr>
    <w:rPr>
      <w:sz w:val="24"/>
    </w:rPr>
  </w:style>
  <w:style w:type="paragraph" w:customStyle="1" w:styleId="Introtext">
    <w:name w:val="Introtext"/>
    <w:aliases w:val="13pt ZAB15"/>
    <w:basedOn w:val="Standard"/>
    <w:qFormat/>
    <w:rsid w:val="009461A8"/>
    <w:pPr>
      <w:spacing w:line="240" w:lineRule="atLeast"/>
    </w:pPr>
    <w:rPr>
      <w:sz w:val="26"/>
      <w:lang w:val="de-DE"/>
    </w:rPr>
  </w:style>
  <w:style w:type="paragraph" w:customStyle="1" w:styleId="Textkrperkursiv">
    <w:name w:val="Textkörper kursiv"/>
    <w:aliases w:val="11pt ZAB15"/>
    <w:basedOn w:val="Standard"/>
    <w:semiHidden/>
    <w:rsid w:val="009461A8"/>
    <w:rPr>
      <w:i/>
      <w:lang w:val="de-DE"/>
    </w:rPr>
  </w:style>
  <w:style w:type="character" w:styleId="Hyperlink">
    <w:name w:val="Hyperlink"/>
    <w:basedOn w:val="Absatz-Standardschriftart"/>
    <w:rsid w:val="00FF18C5"/>
    <w:rPr>
      <w:color w:val="00B0F0"/>
      <w:u w:val="none"/>
    </w:rPr>
  </w:style>
  <w:style w:type="paragraph" w:customStyle="1" w:styleId="Subheadline03-grn">
    <w:name w:val="Subheadline03-grün"/>
    <w:aliases w:val="12pt ZAB15"/>
    <w:basedOn w:val="Standard"/>
    <w:qFormat/>
    <w:rsid w:val="009461A8"/>
    <w:rPr>
      <w:rFonts w:asciiTheme="majorHAnsi" w:hAnsiTheme="majorHAnsi"/>
      <w:b/>
      <w:color w:val="5EAD35" w:themeColor="text2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rsid w:val="00E622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29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393203"/>
    <w:rPr>
      <w:rFonts w:asciiTheme="majorHAnsi" w:hAnsiTheme="majorHAnsi" w:cs="Arial"/>
      <w:b/>
      <w:bCs/>
      <w:color w:val="5EAD35"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393203"/>
    <w:rPr>
      <w:rFonts w:asciiTheme="majorHAnsi" w:hAnsiTheme="majorHAnsi" w:cs="Arial"/>
      <w:b/>
      <w:bCs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393203"/>
    <w:rPr>
      <w:rFonts w:asciiTheme="majorHAnsi" w:hAnsiTheme="majorHAnsi" w:cs="Arial"/>
      <w:b/>
      <w:bCs/>
      <w:sz w:val="24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393203"/>
    <w:rPr>
      <w:rFonts w:asciiTheme="majorHAnsi" w:hAnsiTheme="majorHAnsi" w:cs="Times New Roman"/>
      <w:b/>
      <w:bCs/>
      <w:szCs w:val="28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393203"/>
    <w:rPr>
      <w:rFonts w:asciiTheme="majorHAnsi" w:hAnsiTheme="majorHAnsi" w:cs="Times New Roman"/>
      <w:bCs/>
      <w:i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393203"/>
    <w:rPr>
      <w:rFonts w:ascii="Times New Roman" w:hAnsi="Times New Roman" w:cs="Times New Roman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393203"/>
    <w:rPr>
      <w:rFonts w:ascii="Times New Roman" w:hAnsi="Times New Roman" w:cs="Times New Roman"/>
      <w:i/>
      <w:iCs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393203"/>
    <w:rPr>
      <w:rFonts w:cs="Arial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6821"/>
    <w:rPr>
      <w:rFonts w:asciiTheme="majorHAnsi" w:eastAsiaTheme="majorEastAsia" w:hAnsiTheme="majorHAnsi" w:cstheme="majorBidi"/>
      <w:color w:val="70003C" w:themeColor="accent1" w:themeShade="7F"/>
    </w:rPr>
  </w:style>
  <w:style w:type="paragraph" w:styleId="Textkrper">
    <w:name w:val="Body Text"/>
    <w:basedOn w:val="Standard"/>
    <w:link w:val="TextkrperZchn"/>
    <w:uiPriority w:val="99"/>
    <w:rsid w:val="00FA483E"/>
    <w:pPr>
      <w:spacing w:before="120"/>
    </w:pPr>
    <w:rPr>
      <w:rFonts w:ascii="DemosEFOP-Medium" w:eastAsia="Times New Roman" w:hAnsi="DemosEFOP-Medium" w:cs="Times New Roman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FA483E"/>
    <w:rPr>
      <w:rFonts w:ascii="DemosEFOP-Medium" w:eastAsia="Times New Roman" w:hAnsi="DemosEFOP-Medium" w:cs="Times New Roman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F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5FA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5FA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5F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5FAD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490E8F"/>
    <w:pPr>
      <w:ind w:left="720"/>
      <w:contextualSpacing/>
    </w:pPr>
  </w:style>
  <w:style w:type="paragraph" w:customStyle="1" w:styleId="UBADatumTitel">
    <w:name w:val="UBA_Datum_Titel"/>
    <w:basedOn w:val="Standard"/>
    <w:next w:val="Standard"/>
    <w:qFormat/>
    <w:rsid w:val="00996F48"/>
    <w:pPr>
      <w:keepNext/>
      <w:spacing w:after="120" w:line="192" w:lineRule="auto"/>
      <w:outlineLvl w:val="0"/>
    </w:pPr>
    <w:rPr>
      <w:rFonts w:asciiTheme="majorHAnsi" w:eastAsiaTheme="minorHAnsi" w:hAnsiTheme="majorHAnsi"/>
      <w:sz w:val="20"/>
      <w:lang w:val="de-DE" w:eastAsia="en-US"/>
      <w14:textOutline w14:w="952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mweltbundesamt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ths\AppData\Local\Microsoft\Windows\Temporary%20Internet%20Files\Content.Outlook\JIL6IJKB\Gesch&#228;ftsordnung_Entwurf.dotx" TargetMode="External"/></Relationships>
</file>

<file path=word/theme/theme1.xml><?xml version="1.0" encoding="utf-8"?>
<a:theme xmlns:a="http://schemas.openxmlformats.org/drawingml/2006/main" name="Larissa">
  <a:themeElements>
    <a:clrScheme name="UBA">
      <a:dk1>
        <a:sysClr val="windowText" lastClr="000000"/>
      </a:dk1>
      <a:lt1>
        <a:sysClr val="window" lastClr="FFFFFF"/>
      </a:lt1>
      <a:dk2>
        <a:srgbClr val="5EAD35"/>
      </a:dk2>
      <a:lt2>
        <a:srgbClr val="F2F2F2"/>
      </a:lt2>
      <a:accent1>
        <a:srgbClr val="E2007A"/>
      </a:accent1>
      <a:accent2>
        <a:srgbClr val="5EAD35"/>
      </a:accent2>
      <a:accent3>
        <a:srgbClr val="007626"/>
      </a:accent3>
      <a:accent4>
        <a:srgbClr val="A5A5A5"/>
      </a:accent4>
      <a:accent5>
        <a:srgbClr val="7F7F7F"/>
      </a:accent5>
      <a:accent6>
        <a:srgbClr val="4D4D4D"/>
      </a:accent6>
      <a:hlink>
        <a:srgbClr val="007626"/>
      </a:hlink>
      <a:folHlink>
        <a:srgbClr val="007626"/>
      </a:folHlink>
    </a:clrScheme>
    <a:fontScheme name="UBA">
      <a:majorFont>
        <a:latin typeface="Meta Offc Book"/>
        <a:ea typeface=""/>
        <a:cs typeface=""/>
      </a:majorFont>
      <a:minorFont>
        <a:latin typeface="Meta Serif Offc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ANLAGE 4 - Anlage 3 zur Geschäftsordnung organische Materialien - Ergänzendes Antragsformular zur Aufnahme eines bereits durch die EFSA bewerteten Stoffes"/>
    <f:field ref="objsubject" par="" edit="true" text=""/>
    <f:field ref="objcreatedby" par="" text="Steinel, Katrin"/>
    <f:field ref="objcreatedat" par="" text="24.11.2023 09:44:59"/>
    <f:field ref="objchangedby" par="" text="Steinel, Katrin"/>
    <f:field ref="objmodifiedat" par="" text="14.12.2023 08:21:26"/>
    <f:field ref="doc_FSCFOLIO_1_1001_FieldDocumentNumber" par="" text=""/>
    <f:field ref="doc_FSCFOLIO_1_1001_FieldSubject" par="" edit="true" text=""/>
    <f:field ref="FSCFOLIO_1_1001_FieldCurrentUser" par="" text="Katrin Steinel"/>
    <f:field ref="CCAPRECONFIG_15_1001_Objektname" par="" edit="true" text="ANLAGE 4 - Anlage 3 zur Geschäftsordnung organische Materialien - Ergänzendes Antragsformular zur Aufnahme eines bereits durch die EFSA bewerteten Stoffes"/>
    <f:field ref="DEPRECONFIG_15_1001_Objektname" par="" edit="true" text="ANLAGE 4 - Anlage 3 zur Geschäftsordnung organische Materialien - Ergänzendes Antragsformular zur Aufnahme eines bereits durch die EFSA bewerteten Stoffes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DEPRECONFIG_15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720260A3FC7547A345ECDCD1B980DA" ma:contentTypeVersion="0" ma:contentTypeDescription="Ein neues Dokument erstellen." ma:contentTypeScope="" ma:versionID="5dd3f8d2045813ff2b127419014c39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8BC98EE-E523-428F-BB33-98287D079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88D2DF-990D-4031-A1E0-76DDB8A0F97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6758468-F64A-4490-B8E4-C86B8FABFF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5B37C9-DE7B-4CA0-A0B9-38F925F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Geschäftsordnung_Entwurf</Template>
  <TotalTime>0</TotalTime>
  <Pages>5</Pages>
  <Words>560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Schrön</dc:creator>
  <cp:lastModifiedBy>Steinel, Katrin</cp:lastModifiedBy>
  <cp:revision>10</cp:revision>
  <cp:lastPrinted>2013-12-04T10:06:00Z</cp:lastPrinted>
  <dcterms:created xsi:type="dcterms:W3CDTF">2023-08-07T07:39:00Z</dcterms:created>
  <dcterms:modified xsi:type="dcterms:W3CDTF">2023-11-24T06:30:00Z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ontentTypeId" pid="2" fmtid="{D5CDD505-2E9C-101B-9397-08002B2CF9AE}">
    <vt:lpwstr>0x010100D4720260A3FC7547A345ECDCD1B980DA</vt:lpwstr>
  </property>
  <property name="FSC#UBACFG@15.1700:Author" pid="3" fmtid="{D5CDD505-2E9C-101B-9397-08002B2CF9AE}">
    <vt:lpwstr>Katrin Steinel</vt:lpwstr>
  </property>
  <property name="FSC#UBACFG@15.1700:MailAuthor" pid="4" fmtid="{D5CDD505-2E9C-101B-9397-08002B2CF9AE}">
    <vt:lpwstr>Katrin.Steinel@uba.de</vt:lpwstr>
  </property>
  <property name="FSC#UBACFG@15.1700:Mail2Author" pid="5" fmtid="{D5CDD505-2E9C-101B-9397-08002B2CF9AE}">
    <vt:lpwstr/>
  </property>
  <property name="FSC#UBACFG@15.1700:TelephonAuthor" pid="6" fmtid="{D5CDD505-2E9C-101B-9397-08002B2CF9AE}">
    <vt:lpwstr/>
  </property>
  <property name="FSC#UBACFG@15.1700:FaxAuthor" pid="7" fmtid="{D5CDD505-2E9C-101B-9397-08002B2CF9AE}">
    <vt:lpwstr/>
  </property>
  <property name="FSC#UBACFG@15.1700:SurnameAuthor" pid="8" fmtid="{D5CDD505-2E9C-101B-9397-08002B2CF9AE}">
    <vt:lpwstr>Steinel</vt:lpwstr>
  </property>
  <property name="FSC#UBACFG@15.1700:GroupReferrednumber" pid="9" fmtid="{D5CDD505-2E9C-101B-9397-08002B2CF9AE}">
    <vt:lpwstr>II 3.4 (Fachgebiet II 3.4 - Trinkwasserverteilung)</vt:lpwstr>
  </property>
  <property name="FSC#UBACFG@15.1700:FinalVersionSignerProcedure" pid="10" fmtid="{D5CDD505-2E9C-101B-9397-08002B2CF9AE}">
    <vt:lpwstr>Norbert Grope</vt:lpwstr>
  </property>
  <property name="FSC#UBACFG@15.1700:FileReferenceProcedure" pid="11" fmtid="{D5CDD505-2E9C-101B-9397-08002B2CF9AE}">
    <vt:lpwstr>26 020/0006#0068</vt:lpwstr>
  </property>
  <property name="FSC#UBACFG@15.1700:SubjectReferrednumber" pid="12" fmtid="{D5CDD505-2E9C-101B-9397-08002B2CF9AE}">
    <vt:lpwstr>Anlagen der Geschäftsordnungen Metalle und Organik_x005f_DE (§15) Korrektur</vt:lpwstr>
  </property>
  <property name="FSC#UBACFG@15.1700:ObjnameReferrednumber" pid="13" fmtid="{D5CDD505-2E9C-101B-9397-08002B2CF9AE}">
    <vt:lpwstr>26 020/0006#0068-0004 - Anlagen der Geschäftsordnungen Metalle und Organik_x005f_DE (§15) </vt:lpwstr>
  </property>
  <property name="FSC#COOELAK@1.1001:Subject" pid="14" fmtid="{D5CDD505-2E9C-101B-9397-08002B2CF9AE}">
    <vt:lpwstr>Texte für das Internet</vt:lpwstr>
  </property>
  <property name="FSC#COOELAK@1.1001:FileReference" pid="15" fmtid="{D5CDD505-2E9C-101B-9397-08002B2CF9AE}">
    <vt:lpwstr>26 020/0006</vt:lpwstr>
  </property>
  <property name="FSC#COOELAK@1.1001:FileRefYear" pid="16" fmtid="{D5CDD505-2E9C-101B-9397-08002B2CF9AE}">
    <vt:lpwstr>2020</vt:lpwstr>
  </property>
  <property name="FSC#COOELAK@1.1001:FileRefOrdinal" pid="17" fmtid="{D5CDD505-2E9C-101B-9397-08002B2CF9AE}">
    <vt:lpwstr>6</vt:lpwstr>
  </property>
  <property name="FSC#COOELAK@1.1001:FileRefOU" pid="18" fmtid="{D5CDD505-2E9C-101B-9397-08002B2CF9AE}">
    <vt:lpwstr>II 3</vt:lpwstr>
  </property>
  <property name="FSC#COOELAK@1.1001:Organization" pid="19" fmtid="{D5CDD505-2E9C-101B-9397-08002B2CF9AE}">
    <vt:lpwstr/>
  </property>
  <property name="FSC#COOELAK@1.1001:Owner" pid="20" fmtid="{D5CDD505-2E9C-101B-9397-08002B2CF9AE}">
    <vt:lpwstr>Steinel Katrin</vt:lpwstr>
  </property>
  <property name="FSC#COOELAK@1.1001:OwnerExtension" pid="21" fmtid="{D5CDD505-2E9C-101B-9397-08002B2CF9AE}">
    <vt:lpwstr/>
  </property>
  <property name="FSC#COOELAK@1.1001:OwnerFaxExtension" pid="22" fmtid="{D5CDD505-2E9C-101B-9397-08002B2CF9AE}">
    <vt:lpwstr/>
  </property>
  <property name="FSC#COOELAK@1.1001:DispatchedBy" pid="23" fmtid="{D5CDD505-2E9C-101B-9397-08002B2CF9AE}">
    <vt:lpwstr/>
  </property>
  <property name="FSC#COOELAK@1.1001:DispatchedAt" pid="24" fmtid="{D5CDD505-2E9C-101B-9397-08002B2CF9AE}">
    <vt:lpwstr/>
  </property>
  <property name="FSC#COOELAK@1.1001:ApprovedBy" pid="25" fmtid="{D5CDD505-2E9C-101B-9397-08002B2CF9AE}">
    <vt:lpwstr>Rapp Thomas</vt:lpwstr>
  </property>
  <property name="FSC#COOELAK@1.1001:ApprovedAt" pid="26" fmtid="{D5CDD505-2E9C-101B-9397-08002B2CF9AE}">
    <vt:lpwstr>24.11.2023</vt:lpwstr>
  </property>
  <property name="FSC#COOELAK@1.1001:Department" pid="27" fmtid="{D5CDD505-2E9C-101B-9397-08002B2CF9AE}">
    <vt:lpwstr>II 3.4 (Fachgebiet II 3.4 - Trinkwasserverteilung)</vt:lpwstr>
  </property>
  <property name="FSC#COOELAK@1.1001:CreatedAt" pid="28" fmtid="{D5CDD505-2E9C-101B-9397-08002B2CF9AE}">
    <vt:lpwstr>24.11.2023</vt:lpwstr>
  </property>
  <property name="FSC#COOELAK@1.1001:OU" pid="29" fmtid="{D5CDD505-2E9C-101B-9397-08002B2CF9AE}">
    <vt:lpwstr>II 3.4 (Fachgebiet II 3.4 - Trinkwasserverteilung)</vt:lpwstr>
  </property>
  <property name="FSC#COOELAK@1.1001:Priority" pid="30" fmtid="{D5CDD505-2E9C-101B-9397-08002B2CF9AE}">
    <vt:lpwstr> ()</vt:lpwstr>
  </property>
  <property name="FSC#COOELAK@1.1001:ObjBarCode" pid="31" fmtid="{D5CDD505-2E9C-101B-9397-08002B2CF9AE}">
    <vt:lpwstr>*COO.2245.100.5.1499638*</vt:lpwstr>
  </property>
  <property name="FSC#COOELAK@1.1001:RefBarCode" pid="32" fmtid="{D5CDD505-2E9C-101B-9397-08002B2CF9AE}">
    <vt:lpwstr>*COO.2245.100.6.312380*</vt:lpwstr>
  </property>
  <property name="FSC#COOELAK@1.1001:FileRefBarCode" pid="33" fmtid="{D5CDD505-2E9C-101B-9397-08002B2CF9AE}">
    <vt:lpwstr>*26 020/0006*</vt:lpwstr>
  </property>
  <property name="FSC#COOELAK@1.1001:ExternalRef" pid="34" fmtid="{D5CDD505-2E9C-101B-9397-08002B2CF9AE}">
    <vt:lpwstr/>
  </property>
  <property name="FSC#COOELAK@1.1001:IncomingNumber" pid="35" fmtid="{D5CDD505-2E9C-101B-9397-08002B2CF9AE}">
    <vt:lpwstr/>
  </property>
  <property name="FSC#COOELAK@1.1001:IncomingSubject" pid="36" fmtid="{D5CDD505-2E9C-101B-9397-08002B2CF9AE}">
    <vt:lpwstr/>
  </property>
  <property name="FSC#COOELAK@1.1001:ProcessResponsible" pid="37" fmtid="{D5CDD505-2E9C-101B-9397-08002B2CF9AE}">
    <vt:lpwstr/>
  </property>
  <property name="FSC#COOELAK@1.1001:ProcessResponsiblePhone" pid="38" fmtid="{D5CDD505-2E9C-101B-9397-08002B2CF9AE}">
    <vt:lpwstr/>
  </property>
  <property name="FSC#COOELAK@1.1001:ProcessResponsibleMail" pid="39" fmtid="{D5CDD505-2E9C-101B-9397-08002B2CF9AE}">
    <vt:lpwstr/>
  </property>
  <property name="FSC#COOELAK@1.1001:ProcessResponsibleFax" pid="40" fmtid="{D5CDD505-2E9C-101B-9397-08002B2CF9AE}">
    <vt:lpwstr/>
  </property>
  <property name="FSC#COOELAK@1.1001:ApproverFirstName" pid="41" fmtid="{D5CDD505-2E9C-101B-9397-08002B2CF9AE}">
    <vt:lpwstr>Thomas</vt:lpwstr>
  </property>
  <property name="FSC#COOELAK@1.1001:ApproverSurName" pid="42" fmtid="{D5CDD505-2E9C-101B-9397-08002B2CF9AE}">
    <vt:lpwstr>Rapp</vt:lpwstr>
  </property>
  <property name="FSC#COOELAK@1.1001:ApproverTitle" pid="43" fmtid="{D5CDD505-2E9C-101B-9397-08002B2CF9AE}">
    <vt:lpwstr/>
  </property>
  <property name="FSC#COOELAK@1.1001:ExternalDate" pid="44" fmtid="{D5CDD505-2E9C-101B-9397-08002B2CF9AE}">
    <vt:lpwstr/>
  </property>
  <property name="FSC#COOELAK@1.1001:SettlementApprovedAt" pid="45" fmtid="{D5CDD505-2E9C-101B-9397-08002B2CF9AE}">
    <vt:lpwstr>24.11.2023</vt:lpwstr>
  </property>
  <property name="FSC#COOELAK@1.1001:BaseNumber" pid="46" fmtid="{D5CDD505-2E9C-101B-9397-08002B2CF9AE}">
    <vt:lpwstr>26 020</vt:lpwstr>
  </property>
  <property name="FSC#COOELAK@1.1001:CurrentUserRolePos" pid="47" fmtid="{D5CDD505-2E9C-101B-9397-08002B2CF9AE}">
    <vt:lpwstr>Sachbearbeiter/in</vt:lpwstr>
  </property>
  <property name="FSC#COOELAK@1.1001:CurrentUserEmail" pid="48" fmtid="{D5CDD505-2E9C-101B-9397-08002B2CF9AE}">
    <vt:lpwstr>Katrin.Steinel@uba.de</vt:lpwstr>
  </property>
  <property name="FSC#ELAKGOV@1.1001:PersonalSubjGender" pid="49" fmtid="{D5CDD505-2E9C-101B-9397-08002B2CF9AE}">
    <vt:lpwstr/>
  </property>
  <property name="FSC#ELAKGOV@1.1001:PersonalSubjFirstName" pid="50" fmtid="{D5CDD505-2E9C-101B-9397-08002B2CF9AE}">
    <vt:lpwstr/>
  </property>
  <property name="FSC#ELAKGOV@1.1001:PersonalSubjSurName" pid="51" fmtid="{D5CDD505-2E9C-101B-9397-08002B2CF9AE}">
    <vt:lpwstr/>
  </property>
  <property name="FSC#ELAKGOV@1.1001:PersonalSubjSalutation" pid="52" fmtid="{D5CDD505-2E9C-101B-9397-08002B2CF9AE}">
    <vt:lpwstr/>
  </property>
  <property name="FSC#ELAKGOV@1.1001:PersonalSubjAddress" pid="53" fmtid="{D5CDD505-2E9C-101B-9397-08002B2CF9AE}">
    <vt:lpwstr/>
  </property>
  <property name="FSC#ATSTATECFG@1.1001:Office" pid="54" fmtid="{D5CDD505-2E9C-101B-9397-08002B2CF9AE}">
    <vt:lpwstr/>
  </property>
  <property name="FSC#ATSTATECFG@1.1001:Agent" pid="55" fmtid="{D5CDD505-2E9C-101B-9397-08002B2CF9AE}">
    <vt:lpwstr/>
  </property>
  <property name="FSC#ATSTATECFG@1.1001:AgentPhone" pid="56" fmtid="{D5CDD505-2E9C-101B-9397-08002B2CF9AE}">
    <vt:lpwstr/>
  </property>
  <property name="FSC#ATSTATECFG@1.1001:DepartmentFax" pid="57" fmtid="{D5CDD505-2E9C-101B-9397-08002B2CF9AE}">
    <vt:lpwstr/>
  </property>
  <property name="FSC#ATSTATECFG@1.1001:DepartmentEmail" pid="58" fmtid="{D5CDD505-2E9C-101B-9397-08002B2CF9AE}">
    <vt:lpwstr/>
  </property>
  <property name="FSC#ATSTATECFG@1.1001:SubfileDate" pid="59" fmtid="{D5CDD505-2E9C-101B-9397-08002B2CF9AE}">
    <vt:lpwstr>24.11.2023</vt:lpwstr>
  </property>
  <property name="FSC#ATSTATECFG@1.1001:SubfileSubject" pid="60" fmtid="{D5CDD505-2E9C-101B-9397-08002B2CF9AE}">
    <vt:lpwstr>Anlagen der Geschäftsordnungen Metalle und Organik_x005f_DE (§15) Korrektur</vt:lpwstr>
  </property>
  <property name="FSC#ATSTATECFG@1.1001:DepartmentZipCode" pid="61" fmtid="{D5CDD505-2E9C-101B-9397-08002B2CF9AE}">
    <vt:lpwstr/>
  </property>
  <property name="FSC#ATSTATECFG@1.1001:DepartmentCountry" pid="62" fmtid="{D5CDD505-2E9C-101B-9397-08002B2CF9AE}">
    <vt:lpwstr/>
  </property>
  <property name="FSC#ATSTATECFG@1.1001:DepartmentCity" pid="63" fmtid="{D5CDD505-2E9C-101B-9397-08002B2CF9AE}">
    <vt:lpwstr/>
  </property>
  <property name="FSC#ATSTATECFG@1.1001:DepartmentStreet" pid="64" fmtid="{D5CDD505-2E9C-101B-9397-08002B2CF9AE}">
    <vt:lpwstr/>
  </property>
  <property name="FSC#ATSTATECFG@1.1001:DepartmentDVR" pid="65" fmtid="{D5CDD505-2E9C-101B-9397-08002B2CF9AE}">
    <vt:lpwstr/>
  </property>
  <property name="FSC#ATSTATECFG@1.1001:DepartmentUID" pid="66" fmtid="{D5CDD505-2E9C-101B-9397-08002B2CF9AE}">
    <vt:lpwstr/>
  </property>
  <property name="FSC#ATSTATECFG@1.1001:SubfileReference" pid="67" fmtid="{D5CDD505-2E9C-101B-9397-08002B2CF9AE}">
    <vt:lpwstr>26 020/0006#0068-0004</vt:lpwstr>
  </property>
  <property name="FSC#ATSTATECFG@1.1001:Clause" pid="68" fmtid="{D5CDD505-2E9C-101B-9397-08002B2CF9AE}">
    <vt:lpwstr/>
  </property>
  <property name="FSC#ATSTATECFG@1.1001:ApprovedSignature" pid="69" fmtid="{D5CDD505-2E9C-101B-9397-08002B2CF9AE}">
    <vt:lpwstr/>
  </property>
  <property name="FSC#ATSTATECFG@1.1001:BankAccount" pid="70" fmtid="{D5CDD505-2E9C-101B-9397-08002B2CF9AE}">
    <vt:lpwstr/>
  </property>
  <property name="FSC#ATSTATECFG@1.1001:BankAccountOwner" pid="71" fmtid="{D5CDD505-2E9C-101B-9397-08002B2CF9AE}">
    <vt:lpwstr/>
  </property>
  <property name="FSC#ATSTATECFG@1.1001:BankInstitute" pid="72" fmtid="{D5CDD505-2E9C-101B-9397-08002B2CF9AE}">
    <vt:lpwstr/>
  </property>
  <property name="FSC#ATSTATECFG@1.1001:BankAccountID" pid="73" fmtid="{D5CDD505-2E9C-101B-9397-08002B2CF9AE}">
    <vt:lpwstr/>
  </property>
  <property name="FSC#ATSTATECFG@1.1001:BankAccountIBAN" pid="74" fmtid="{D5CDD505-2E9C-101B-9397-08002B2CF9AE}">
    <vt:lpwstr/>
  </property>
  <property name="FSC#ATSTATECFG@1.1001:BankAccountBIC" pid="75" fmtid="{D5CDD505-2E9C-101B-9397-08002B2CF9AE}">
    <vt:lpwstr/>
  </property>
  <property name="FSC#ATSTATECFG@1.1001:BankName" pid="76" fmtid="{D5CDD505-2E9C-101B-9397-08002B2CF9AE}">
    <vt:lpwstr/>
  </property>
  <property name="FSC#FSCGOVDE@1.1001:FileRefOUEmail" pid="77" fmtid="{D5CDD505-2E9C-101B-9397-08002B2CF9AE}">
    <vt:lpwstr/>
  </property>
  <property name="FSC#FSCGOVDE@1.1001:ProcedureReference" pid="78" fmtid="{D5CDD505-2E9C-101B-9397-08002B2CF9AE}">
    <vt:lpwstr>26 020/0006#0068</vt:lpwstr>
  </property>
  <property name="FSC#FSCGOVDE@1.1001:FileSubject" pid="79" fmtid="{D5CDD505-2E9C-101B-9397-08002B2CF9AE}">
    <vt:lpwstr>Texte für das Internet</vt:lpwstr>
  </property>
  <property name="FSC#FSCGOVDE@1.1001:ProcedureSubject" pid="80" fmtid="{D5CDD505-2E9C-101B-9397-08002B2CF9AE}">
    <vt:lpwstr>Aktualisierung Geschäftsordnungen Metalle und Organik (§15)</vt:lpwstr>
  </property>
  <property name="FSC#FSCGOVDE@1.1001:SignFinalVersionBy" pid="81" fmtid="{D5CDD505-2E9C-101B-9397-08002B2CF9AE}">
    <vt:lpwstr>Rapp Thomas</vt:lpwstr>
  </property>
  <property name="FSC#FSCGOVDE@1.1001:SignFinalVersionAt" pid="82" fmtid="{D5CDD505-2E9C-101B-9397-08002B2CF9AE}">
    <vt:lpwstr>24.11.2023</vt:lpwstr>
  </property>
  <property name="FSC#FSCGOVDE@1.1001:ProcedureRefBarCode" pid="83" fmtid="{D5CDD505-2E9C-101B-9397-08002B2CF9AE}">
    <vt:lpwstr>26 020/0006#0068</vt:lpwstr>
  </property>
  <property name="FSC#FSCGOVDE@1.1001:FileAddSubj" pid="84" fmtid="{D5CDD505-2E9C-101B-9397-08002B2CF9AE}">
    <vt:lpwstr/>
  </property>
  <property name="FSC#FSCGOVDE@1.1001:DocumentSubj" pid="85" fmtid="{D5CDD505-2E9C-101B-9397-08002B2CF9AE}">
    <vt:lpwstr>Anlagen der Geschäftsordnungen Metalle und Organik_x005f_DE (§15) Korrektur</vt:lpwstr>
  </property>
  <property name="FSC#FSCGOVDE@1.1001:FileRel" pid="86" fmtid="{D5CDD505-2E9C-101B-9397-08002B2CF9AE}">
    <vt:lpwstr/>
  </property>
  <property name="FSC#COOSYSTEM@1.1:Container" pid="87" fmtid="{D5CDD505-2E9C-101B-9397-08002B2CF9AE}">
    <vt:lpwstr>COO.2245.100.5.1499638</vt:lpwstr>
  </property>
  <property name="FSC#FSCFOLIO@1.1001:docpropproject" pid="88" fmtid="{D5CDD505-2E9C-101B-9397-08002B2CF9AE}">
    <vt:lpwstr/>
  </property>
</Properties>
</file>